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43B" w:rsidRDefault="00140AD4" w:rsidP="00634C82">
      <w:pPr>
        <w:pStyle w:val="NLDocumentReference"/>
      </w:pPr>
      <w:r>
        <w:t>ZA</w:t>
      </w:r>
      <w:r w:rsidR="0040143B" w:rsidRPr="00D709BC">
        <w:t>-</w:t>
      </w:r>
      <w:r w:rsidR="004924F5" w:rsidRPr="00D709BC">
        <w:fldChar w:fldCharType="begin"/>
      </w:r>
      <w:r w:rsidR="0040143B" w:rsidRPr="00D709BC">
        <w:instrText xml:space="preserve"> SEQ CHAPTER \h \r 1</w:instrText>
      </w:r>
      <w:r w:rsidR="004924F5" w:rsidRPr="00D709BC">
        <w:fldChar w:fldCharType="end"/>
      </w:r>
      <w:r w:rsidR="0040143B" w:rsidRPr="00D709BC">
        <w:t>TCins03</w:t>
      </w:r>
    </w:p>
    <w:p w:rsidR="0040143B" w:rsidRPr="00D709BC" w:rsidRDefault="0040143B" w:rsidP="00634C82">
      <w:pPr>
        <w:pStyle w:val="NLDocumentTitle"/>
      </w:pPr>
      <w:r w:rsidRPr="00D709BC">
        <w:t>Website terms template: moderated directory, blog or review site</w:t>
      </w:r>
    </w:p>
    <w:p w:rsidR="0040143B" w:rsidRPr="00D709BC" w:rsidRDefault="0040143B" w:rsidP="0040143B">
      <w:pPr>
        <w:widowControl w:val="0"/>
        <w:spacing w:before="0" w:after="0" w:line="240" w:lineRule="auto"/>
        <w:rPr>
          <w:rFonts w:cs="Arial"/>
          <w:b/>
          <w:szCs w:val="24"/>
        </w:rPr>
      </w:pPr>
    </w:p>
    <w:p w:rsidR="0040143B" w:rsidRPr="00D709BC" w:rsidRDefault="0040143B" w:rsidP="0040143B">
      <w:pPr>
        <w:widowControl w:val="0"/>
        <w:spacing w:before="0" w:after="0" w:line="240" w:lineRule="auto"/>
        <w:rPr>
          <w:rFonts w:cs="Arial"/>
          <w:b/>
          <w:szCs w:val="24"/>
        </w:rPr>
      </w:pPr>
    </w:p>
    <w:p w:rsidR="0040143B" w:rsidRPr="00D709BC" w:rsidRDefault="0040143B" w:rsidP="0040143B">
      <w:pPr>
        <w:widowControl w:val="0"/>
        <w:spacing w:before="0" w:after="0" w:line="240" w:lineRule="auto"/>
        <w:rPr>
          <w:rFonts w:cs="Arial"/>
          <w:b/>
          <w:szCs w:val="24"/>
        </w:rPr>
      </w:pPr>
    </w:p>
    <w:p w:rsidR="0040143B" w:rsidRPr="00D709BC" w:rsidRDefault="0040143B" w:rsidP="0040143B">
      <w:pPr>
        <w:widowControl w:val="0"/>
        <w:spacing w:before="0" w:after="0" w:line="240" w:lineRule="auto"/>
        <w:jc w:val="center"/>
        <w:rPr>
          <w:rFonts w:cs="Arial"/>
          <w:szCs w:val="24"/>
        </w:rPr>
        <w:sectPr w:rsidR="0040143B" w:rsidRPr="00D709BC" w:rsidSect="0040143B">
          <w:headerReference w:type="even" r:id="rId7"/>
          <w:headerReference w:type="default" r:id="rId8"/>
          <w:footerReference w:type="even" r:id="rId9"/>
          <w:pgSz w:w="11907" w:h="16839" w:code="9"/>
          <w:pgMar w:top="1440" w:right="1440" w:bottom="720" w:left="1440" w:header="720" w:footer="720" w:gutter="0"/>
          <w:cols w:space="720"/>
          <w:docGrid w:linePitch="326"/>
        </w:sectPr>
      </w:pPr>
    </w:p>
    <w:p w:rsidR="0040143B" w:rsidRPr="00634C82" w:rsidRDefault="0040143B" w:rsidP="00634C82">
      <w:pPr>
        <w:jc w:val="center"/>
        <w:rPr>
          <w:b/>
        </w:rPr>
      </w:pPr>
      <w:r w:rsidRPr="00634C82">
        <w:rPr>
          <w:b/>
        </w:rPr>
        <w:lastRenderedPageBreak/>
        <w:t>Terms and Conditions</w:t>
      </w:r>
    </w:p>
    <w:p w:rsidR="0040143B" w:rsidRPr="00D709BC" w:rsidRDefault="0040143B" w:rsidP="00A71DF6">
      <w:r w:rsidRPr="00D709BC">
        <w:t xml:space="preserve">These terms and conditions are the contract between you and </w:t>
      </w:r>
      <w:r w:rsidRPr="00C6069F">
        <w:rPr>
          <w:rStyle w:val="NLBlueText"/>
        </w:rPr>
        <w:t xml:space="preserve">[Our Name] </w:t>
      </w:r>
      <w:r w:rsidRPr="00D709BC">
        <w:t>(“us”, “we”, etc). By visiting or using Our Website, you agree to be bound by them.</w:t>
      </w:r>
    </w:p>
    <w:p w:rsidR="0040143B" w:rsidRPr="00D709BC" w:rsidRDefault="00397019" w:rsidP="00A71DF6">
      <w:r>
        <w:t xml:space="preserve">I/ </w:t>
      </w:r>
      <w:r w:rsidR="0040143B" w:rsidRPr="00D709BC">
        <w:t xml:space="preserve">We </w:t>
      </w:r>
      <w:r w:rsidR="0040143B" w:rsidRPr="00873802">
        <w:t>are</w:t>
      </w:r>
      <w:r w:rsidR="008020CE">
        <w:t xml:space="preserve"> </w:t>
      </w:r>
      <w:r w:rsidR="0040143B" w:rsidRPr="00C6069F">
        <w:rPr>
          <w:rStyle w:val="NLBlueText"/>
        </w:rPr>
        <w:t>[your business name</w:t>
      </w:r>
      <w:r w:rsidR="00B04D98" w:rsidRPr="00C6069F">
        <w:rPr>
          <w:rStyle w:val="NLBlueText"/>
        </w:rPr>
        <w:t>]</w:t>
      </w:r>
      <w:r w:rsidR="00B04D98">
        <w:rPr>
          <w:rStyle w:val="NLBlueText"/>
        </w:rPr>
        <w:t>,</w:t>
      </w:r>
      <w:r w:rsidR="008020CE">
        <w:rPr>
          <w:rStyle w:val="NLBlueText"/>
        </w:rPr>
        <w:t xml:space="preserve"> </w:t>
      </w:r>
      <w:r w:rsidR="009C5D61" w:rsidRPr="00C6069F">
        <w:rPr>
          <w:rStyle w:val="NLBlueText"/>
        </w:rPr>
        <w:t>[</w:t>
      </w:r>
      <w:r w:rsidR="0040143B" w:rsidRPr="00C6069F">
        <w:rPr>
          <w:rStyle w:val="NLBlueText"/>
        </w:rPr>
        <w:t>a company registered in [country]</w:t>
      </w:r>
      <w:r w:rsidR="0040143B" w:rsidRPr="00D709BC">
        <w:rPr>
          <w:color w:val="0000FF"/>
        </w:rPr>
        <w:t>,</w:t>
      </w:r>
      <w:r w:rsidR="0040143B" w:rsidRPr="00D709BC">
        <w:t xml:space="preserve"> number </w:t>
      </w:r>
      <w:r w:rsidR="0040143B" w:rsidRPr="00C6069F">
        <w:rPr>
          <w:rStyle w:val="NLBlueText"/>
        </w:rPr>
        <w:t>[company number]</w:t>
      </w:r>
      <w:r w:rsidR="0040143B" w:rsidRPr="00D709BC">
        <w:t xml:space="preserve">. </w:t>
      </w:r>
    </w:p>
    <w:p w:rsidR="0040143B" w:rsidRPr="00D709BC" w:rsidRDefault="0040143B" w:rsidP="00A71DF6">
      <w:r w:rsidRPr="00D709BC">
        <w:t xml:space="preserve">Our address is </w:t>
      </w:r>
      <w:r w:rsidRPr="00C6069F">
        <w:rPr>
          <w:rStyle w:val="NLBlueText"/>
        </w:rPr>
        <w:t>[address].</w:t>
      </w:r>
    </w:p>
    <w:p w:rsidR="0040143B" w:rsidRPr="00D709BC" w:rsidRDefault="0040143B" w:rsidP="00A71DF6">
      <w:r w:rsidRPr="00D709BC">
        <w:t>You are:</w:t>
      </w:r>
      <w:r w:rsidR="00CD174A">
        <w:t xml:space="preserve"> </w:t>
      </w:r>
      <w:r w:rsidRPr="00D709BC">
        <w:t>Anyone who uses Our Website.</w:t>
      </w:r>
    </w:p>
    <w:p w:rsidR="0040143B" w:rsidRPr="00D709BC" w:rsidRDefault="0040143B" w:rsidP="00A71DF6">
      <w:r w:rsidRPr="00D709BC">
        <w:t>Please read this agreement carefully and save it. If you do not agree with it, you should leave Our Website immediately.</w:t>
      </w:r>
    </w:p>
    <w:p w:rsidR="0040143B" w:rsidRPr="00D709BC" w:rsidRDefault="0040143B" w:rsidP="00540B82">
      <w:pPr>
        <w:pStyle w:val="NLNotesHeading1"/>
      </w:pPr>
      <w:r w:rsidRPr="00D709BC">
        <w:t>These are the agreed terms</w:t>
      </w:r>
    </w:p>
    <w:p w:rsidR="0040143B" w:rsidRPr="00DF64ED" w:rsidRDefault="0040143B" w:rsidP="00832992">
      <w:pPr>
        <w:pStyle w:val="Heading1"/>
      </w:pPr>
      <w:r w:rsidRPr="00D709BC">
        <w:t>Definitions</w:t>
      </w:r>
    </w:p>
    <w:tbl>
      <w:tblPr>
        <w:tblW w:w="0" w:type="auto"/>
        <w:tblInd w:w="738" w:type="dxa"/>
        <w:tblLayout w:type="fixed"/>
        <w:tblLook w:val="04A0"/>
      </w:tblPr>
      <w:tblGrid>
        <w:gridCol w:w="2790"/>
        <w:gridCol w:w="5715"/>
      </w:tblGrid>
      <w:tr w:rsidR="00774119" w:rsidRPr="00774119" w:rsidTr="007C647D">
        <w:tc>
          <w:tcPr>
            <w:tcW w:w="2790" w:type="dxa"/>
          </w:tcPr>
          <w:p w:rsidR="006738F8" w:rsidRDefault="006738F8" w:rsidP="00774119">
            <w:pPr>
              <w:pStyle w:val="NLTableBody"/>
            </w:pPr>
            <w:r w:rsidRPr="006738F8">
              <w:t>“Content”</w:t>
            </w:r>
          </w:p>
        </w:tc>
        <w:tc>
          <w:tcPr>
            <w:tcW w:w="5715" w:type="dxa"/>
          </w:tcPr>
          <w:p w:rsidR="005155A1" w:rsidRDefault="006738F8">
            <w:pPr>
              <w:pStyle w:val="NLTableBody"/>
            </w:pPr>
            <w:r w:rsidRPr="006738F8">
              <w:t xml:space="preserve">means the textual, visual or aural content that is encountered as part of your experience on Our Website. It may include, among other things: text, images, sounds, videos and animations. It includes </w:t>
            </w:r>
            <w:r w:rsidR="00DF6F40">
              <w:t>c</w:t>
            </w:r>
            <w:r w:rsidR="00DF6F40" w:rsidRPr="006738F8">
              <w:t xml:space="preserve">ontent </w:t>
            </w:r>
            <w:r w:rsidRPr="006738F8">
              <w:t>Posted by you.</w:t>
            </w:r>
          </w:p>
        </w:tc>
      </w:tr>
      <w:tr w:rsidR="00774119" w:rsidRPr="00774119" w:rsidTr="007C647D">
        <w:tc>
          <w:tcPr>
            <w:tcW w:w="2790" w:type="dxa"/>
          </w:tcPr>
          <w:p w:rsidR="006738F8" w:rsidRDefault="00F00FBA" w:rsidP="00774119">
            <w:pPr>
              <w:pStyle w:val="NLTableBody"/>
            </w:pPr>
            <w:r w:rsidRPr="00F00FBA">
              <w:t>“Directory”</w:t>
            </w:r>
          </w:p>
        </w:tc>
        <w:tc>
          <w:tcPr>
            <w:tcW w:w="5715" w:type="dxa"/>
          </w:tcPr>
          <w:p w:rsidR="006738F8" w:rsidRDefault="00F00FBA" w:rsidP="00774119">
            <w:pPr>
              <w:pStyle w:val="NLTableBody"/>
            </w:pPr>
            <w:r w:rsidRPr="00F00FBA">
              <w:t xml:space="preserve">means the </w:t>
            </w:r>
            <w:r w:rsidRPr="00F72C29">
              <w:rPr>
                <w:rStyle w:val="NLBlueText"/>
              </w:rPr>
              <w:t>[name]</w:t>
            </w:r>
            <w:r w:rsidRPr="00F00FBA">
              <w:t xml:space="preserve"> directory of </w:t>
            </w:r>
            <w:r w:rsidRPr="00F72C29">
              <w:rPr>
                <w:rStyle w:val="NLBlueText"/>
              </w:rPr>
              <w:t>[subject],</w:t>
            </w:r>
            <w:r w:rsidRPr="00F00FBA">
              <w:t xml:space="preserve"> the purpose of Our Website.</w:t>
            </w:r>
          </w:p>
        </w:tc>
      </w:tr>
      <w:tr w:rsidR="00774119" w:rsidRPr="00774119" w:rsidTr="007C647D">
        <w:tc>
          <w:tcPr>
            <w:tcW w:w="2790" w:type="dxa"/>
          </w:tcPr>
          <w:p w:rsidR="006738F8" w:rsidRDefault="00F00FBA" w:rsidP="00774119">
            <w:pPr>
              <w:pStyle w:val="NLTableBody"/>
            </w:pPr>
            <w:r w:rsidRPr="00F00FBA">
              <w:t>"Intellectual Property"</w:t>
            </w:r>
          </w:p>
        </w:tc>
        <w:tc>
          <w:tcPr>
            <w:tcW w:w="5715" w:type="dxa"/>
          </w:tcPr>
          <w:p w:rsidR="006738F8" w:rsidRDefault="00F00FBA" w:rsidP="00774119">
            <w:pPr>
              <w:pStyle w:val="NLTableBody"/>
            </w:pPr>
            <w:r w:rsidRPr="00F00FBA">
              <w:t xml:space="preserve">means intellectual property owned by us, of every sort, whether or not registered or </w:t>
            </w:r>
            <w:proofErr w:type="spellStart"/>
            <w:r w:rsidRPr="00F00FBA">
              <w:t>registrable</w:t>
            </w:r>
            <w:proofErr w:type="spellEnd"/>
            <w:r w:rsidRPr="00F00FBA">
              <w:t xml:space="preserve"> in any country, including intellectual property of</w:t>
            </w:r>
            <w:r w:rsidR="001E3BD2">
              <w:t xml:space="preserve"> all</w:t>
            </w:r>
            <w:r w:rsidRPr="00F00FBA">
              <w:t xml:space="preserve"> kinds coming into existence after today; and including, among others, patents, trademarks, unregistered marks, designs, copyrights, software, domain names, discoveries, creations and inventions, together with all rights which are derived from those rights.</w:t>
            </w:r>
          </w:p>
        </w:tc>
      </w:tr>
      <w:tr w:rsidR="00774119" w:rsidRPr="00774119" w:rsidTr="007C647D">
        <w:tc>
          <w:tcPr>
            <w:tcW w:w="2790" w:type="dxa"/>
          </w:tcPr>
          <w:p w:rsidR="006738F8" w:rsidRDefault="00F00FBA" w:rsidP="00774119">
            <w:pPr>
              <w:pStyle w:val="NLTableBody"/>
            </w:pPr>
            <w:r w:rsidRPr="00F00FBA">
              <w:t>“Our Website”</w:t>
            </w:r>
          </w:p>
        </w:tc>
        <w:tc>
          <w:tcPr>
            <w:tcW w:w="5715" w:type="dxa"/>
          </w:tcPr>
          <w:p w:rsidR="006738F8" w:rsidRDefault="00F00FBA" w:rsidP="00774119">
            <w:pPr>
              <w:pStyle w:val="NLTableBody"/>
            </w:pPr>
            <w:r w:rsidRPr="00F00FBA">
              <w:t xml:space="preserve">means any website or service designed for electronic access by mobile or fixed devices which is owned or operated by us </w:t>
            </w:r>
            <w:r w:rsidRPr="00F72C29">
              <w:rPr>
                <w:rStyle w:val="NLBlueText"/>
              </w:rPr>
              <w:t>[or any member of the [name] group of companies].</w:t>
            </w:r>
            <w:r w:rsidRPr="00F00FBA">
              <w:t xml:space="preserve"> It includes </w:t>
            </w:r>
            <w:r w:rsidR="001E3BD2" w:rsidRPr="00AF0D88">
              <w:t>all web pages controlled by us.</w:t>
            </w:r>
          </w:p>
        </w:tc>
      </w:tr>
      <w:tr w:rsidR="00774119" w:rsidRPr="00774119" w:rsidTr="007C647D">
        <w:tc>
          <w:tcPr>
            <w:tcW w:w="2790" w:type="dxa"/>
          </w:tcPr>
          <w:p w:rsidR="006738F8" w:rsidRDefault="00F00FBA" w:rsidP="00774119">
            <w:pPr>
              <w:pStyle w:val="NLTableBody"/>
            </w:pPr>
            <w:r w:rsidRPr="00F00FBA">
              <w:lastRenderedPageBreak/>
              <w:t>"Post"</w:t>
            </w:r>
          </w:p>
        </w:tc>
        <w:tc>
          <w:tcPr>
            <w:tcW w:w="5715" w:type="dxa"/>
          </w:tcPr>
          <w:p w:rsidR="006738F8" w:rsidRDefault="00F00FBA" w:rsidP="00774119">
            <w:pPr>
              <w:pStyle w:val="NLTableBody"/>
            </w:pPr>
            <w:r w:rsidRPr="00F00FBA">
              <w:t>means place on or into Our Website any Content or material of any sort by any means.</w:t>
            </w:r>
          </w:p>
        </w:tc>
      </w:tr>
      <w:tr w:rsidR="00774119" w:rsidRPr="00774119" w:rsidTr="007C647D">
        <w:tc>
          <w:tcPr>
            <w:tcW w:w="2790" w:type="dxa"/>
          </w:tcPr>
          <w:p w:rsidR="006738F8" w:rsidRDefault="00F00FBA" w:rsidP="00774119">
            <w:pPr>
              <w:pStyle w:val="NLTableBody"/>
            </w:pPr>
            <w:r w:rsidRPr="00F00FBA">
              <w:t>“Services”</w:t>
            </w:r>
          </w:p>
        </w:tc>
        <w:tc>
          <w:tcPr>
            <w:tcW w:w="5715" w:type="dxa"/>
          </w:tcPr>
          <w:p w:rsidR="006738F8" w:rsidRDefault="00F00FBA" w:rsidP="00774119">
            <w:pPr>
              <w:pStyle w:val="NLTableBody"/>
            </w:pPr>
            <w:r w:rsidRPr="00F00FBA">
              <w:t>means all of the services available from Our Website</w:t>
            </w:r>
            <w:r w:rsidR="000D5570">
              <w:t>.</w:t>
            </w:r>
          </w:p>
        </w:tc>
      </w:tr>
    </w:tbl>
    <w:p w:rsidR="00A42EDB" w:rsidRDefault="00A42EDB" w:rsidP="00A42EDB">
      <w:pPr>
        <w:pStyle w:val="Heading1"/>
      </w:pPr>
      <w:r w:rsidRPr="00D04AE0">
        <w:t>Your account and personal information</w:t>
      </w:r>
    </w:p>
    <w:p w:rsidR="00A42EDB" w:rsidRDefault="00A42EDB" w:rsidP="00A42EDB">
      <w:pPr>
        <w:pStyle w:val="NLNumberedBodyLevel1"/>
      </w:pPr>
      <w:r w:rsidRPr="00D04AE0">
        <w:t xml:space="preserve">When you visit Our Website, you accept responsibility for </w:t>
      </w:r>
      <w:r>
        <w:t>any action</w:t>
      </w:r>
      <w:r w:rsidRPr="00D04AE0">
        <w:t xml:space="preserve"> done by any person </w:t>
      </w:r>
      <w:r>
        <w:t>using</w:t>
      </w:r>
      <w:r w:rsidRPr="00D04AE0">
        <w:t xml:space="preserve"> your name</w:t>
      </w:r>
      <w:r>
        <w:t xml:space="preserve">, </w:t>
      </w:r>
      <w:r w:rsidRPr="00D04AE0">
        <w:t>account or password. You should take all necessary steps to ensure that the password is kept confidential and secure and should inform us immediately if you have any reason to believe that your password has become known to anyone else, or if the password is being, or is likely to be, used in an unauthorised manner.</w:t>
      </w:r>
    </w:p>
    <w:p w:rsidR="00A42EDB" w:rsidRDefault="00A42EDB" w:rsidP="00A42EDB">
      <w:pPr>
        <w:pStyle w:val="NLNumberedBodyLevel1"/>
      </w:pPr>
      <w:r w:rsidRPr="00D04AE0">
        <w:t>You agree that you have provided accurate, up to date, and complete information about yourself. We are not responsible for any error made as a result of such information being inaccurate.</w:t>
      </w:r>
    </w:p>
    <w:p w:rsidR="00A42EDB" w:rsidRPr="000B1B4E" w:rsidRDefault="00A42EDB" w:rsidP="00A42EDB">
      <w:pPr>
        <w:pStyle w:val="NLNumberedBodyLevel1"/>
      </w:pPr>
      <w:r w:rsidRPr="00D04AE0">
        <w:t>You agree to notify us of any changes in your information immediately it occurs. If you do not do so, we may terminate your account.</w:t>
      </w:r>
    </w:p>
    <w:p w:rsidR="0040143B" w:rsidRPr="00336286" w:rsidRDefault="0040143B" w:rsidP="00832992">
      <w:pPr>
        <w:pStyle w:val="Heading1"/>
      </w:pPr>
      <w:r w:rsidRPr="00D709BC">
        <w:t>Inclusion in the Directory</w:t>
      </w:r>
    </w:p>
    <w:p w:rsidR="0040143B" w:rsidRPr="00336286" w:rsidRDefault="0040143B" w:rsidP="00543C94">
      <w:pPr>
        <w:pStyle w:val="NLNumberedBodyLevel1"/>
      </w:pPr>
      <w:r w:rsidRPr="00D709BC">
        <w:t>We may place data in the Directory, or edit or remove any entry.</w:t>
      </w:r>
    </w:p>
    <w:p w:rsidR="0040143B" w:rsidRPr="00336286" w:rsidRDefault="0040143B" w:rsidP="00543C94">
      <w:pPr>
        <w:pStyle w:val="NLNumberedBodyLevel1"/>
      </w:pPr>
      <w:r w:rsidRPr="00D709BC">
        <w:t xml:space="preserve">Data placed by us is obtained from open sources on the Internet or elsewhere. </w:t>
      </w:r>
    </w:p>
    <w:p w:rsidR="0040143B" w:rsidRPr="00336286" w:rsidRDefault="0040143B" w:rsidP="00543C94">
      <w:pPr>
        <w:pStyle w:val="NLNumberedBodyLevel1"/>
      </w:pPr>
      <w:r w:rsidRPr="00D709BC">
        <w:t>A data subject may edit his entry at any time.</w:t>
      </w:r>
    </w:p>
    <w:p w:rsidR="0040143B" w:rsidRPr="00336286" w:rsidRDefault="0040143B" w:rsidP="00543C94">
      <w:pPr>
        <w:pStyle w:val="NLNumberedBodyLevel1"/>
      </w:pPr>
      <w:r w:rsidRPr="00D709BC">
        <w:t>We may preserve or disclose data placed in the Directory by any person:</w:t>
      </w:r>
    </w:p>
    <w:p w:rsidR="0040143B" w:rsidRPr="00D709BC" w:rsidRDefault="0040143B" w:rsidP="0067798F">
      <w:pPr>
        <w:pStyle w:val="NLNumberedBodyLevel2"/>
      </w:pPr>
      <w:r w:rsidRPr="00D709BC">
        <w:t>to comply with the law, including any judicial order;</w:t>
      </w:r>
    </w:p>
    <w:p w:rsidR="0040143B" w:rsidRPr="00D709BC" w:rsidRDefault="0040143B" w:rsidP="0067798F">
      <w:pPr>
        <w:pStyle w:val="NLNumberedBodyLevel2"/>
      </w:pPr>
      <w:r w:rsidRPr="00D709BC">
        <w:t>to respond to any claim by a third party;</w:t>
      </w:r>
    </w:p>
    <w:p w:rsidR="0040143B" w:rsidRPr="00D709BC" w:rsidRDefault="0040143B" w:rsidP="0067798F">
      <w:pPr>
        <w:pStyle w:val="NLNumberedBodyLevel2"/>
      </w:pPr>
      <w:r w:rsidRPr="00D709BC">
        <w:t>to protect the rights of any person;</w:t>
      </w:r>
    </w:p>
    <w:p w:rsidR="0040143B" w:rsidRPr="00336286" w:rsidRDefault="0040143B" w:rsidP="0067798F">
      <w:pPr>
        <w:pStyle w:val="NLNumberedBodyLevel2"/>
      </w:pPr>
      <w:r w:rsidRPr="00D709BC">
        <w:t>to disseminate information in the normal course of use of the Directory.</w:t>
      </w:r>
    </w:p>
    <w:p w:rsidR="0040143B" w:rsidRPr="005871EB" w:rsidRDefault="0040143B" w:rsidP="00832992">
      <w:pPr>
        <w:pStyle w:val="Heading1"/>
      </w:pPr>
      <w:r w:rsidRPr="00D709BC">
        <w:lastRenderedPageBreak/>
        <w:t>How we handle your data</w:t>
      </w:r>
    </w:p>
    <w:p w:rsidR="0040143B" w:rsidRPr="00975C38" w:rsidRDefault="0040143B" w:rsidP="004F79EF">
      <w:pPr>
        <w:pStyle w:val="NLNumberedBodyLevel1"/>
      </w:pPr>
      <w:r w:rsidRPr="00D709BC">
        <w:t xml:space="preserve">Our privacy policy is strong and precise. It </w:t>
      </w:r>
      <w:r w:rsidR="00397019">
        <w:t>complies fully with the current privacy</w:t>
      </w:r>
      <w:r w:rsidRPr="00D709BC">
        <w:t xml:space="preserve"> law</w:t>
      </w:r>
      <w:r w:rsidR="000F4468">
        <w:t xml:space="preserve"> which is at  </w:t>
      </w:r>
      <w:r w:rsidR="000F4468" w:rsidRPr="000F4468">
        <w:rPr>
          <w:rStyle w:val="NLBlueText"/>
        </w:rPr>
        <w:t>[link to privacy policy]</w:t>
      </w:r>
      <w:r w:rsidRPr="00D709BC">
        <w:t>.</w:t>
      </w:r>
    </w:p>
    <w:p w:rsidR="00A42EDB" w:rsidRDefault="00A42EDB" w:rsidP="00A42EDB">
      <w:pPr>
        <w:pStyle w:val="NLNumberedBodyLevel1"/>
      </w:pPr>
      <w:r w:rsidRPr="005335F1">
        <w:t xml:space="preserve">If you Post Content to any public area of Our Website it becomes available </w:t>
      </w:r>
      <w:r>
        <w:t>in the public domain</w:t>
      </w:r>
      <w:r w:rsidRPr="005335F1">
        <w:t xml:space="preserve">. We have no control </w:t>
      </w:r>
      <w:r w:rsidR="00397019">
        <w:t xml:space="preserve">over </w:t>
      </w:r>
      <w:r w:rsidRPr="005335F1">
        <w:t>who sees it or what anyone does with it.</w:t>
      </w:r>
    </w:p>
    <w:p w:rsidR="00A42EDB" w:rsidRDefault="00A42EDB" w:rsidP="00A42EDB">
      <w:pPr>
        <w:pStyle w:val="NLNumberedBodyLevel1"/>
      </w:pPr>
      <w:r>
        <w:t>Even if access to your data</w:t>
      </w:r>
      <w:r w:rsidRPr="005335F1">
        <w:t xml:space="preserve"> is behind a user registration</w:t>
      </w:r>
      <w:r>
        <w:t>,</w:t>
      </w:r>
      <w:r w:rsidRPr="005335F1">
        <w:t xml:space="preserve"> it remains effectively in the public domain because someone has only to register and log in, to access it. You should therefore avoid Posting unnecessary confidential information.</w:t>
      </w:r>
    </w:p>
    <w:p w:rsidR="0040143B" w:rsidRPr="00522979" w:rsidRDefault="0040143B" w:rsidP="004F79EF">
      <w:pPr>
        <w:pStyle w:val="NLNumberedBodyLevel1"/>
      </w:pPr>
      <w:r w:rsidRPr="00D709BC">
        <w:t xml:space="preserve">We need the freedom to be able to publicise our Services and your own use of them. You therefore now irrevocably grant to us the right and licence to edit, copy, publish, distribute, translate and otherwise use any </w:t>
      </w:r>
      <w:r w:rsidR="00A42EDB">
        <w:t>Content</w:t>
      </w:r>
      <w:r w:rsidRPr="00D709BC">
        <w:t xml:space="preserve"> that you place on Our Website, </w:t>
      </w:r>
      <w:r w:rsidR="00A42EDB">
        <w:t>in public domain</w:t>
      </w:r>
      <w:r w:rsidRPr="00D709BC">
        <w:t xml:space="preserve"> and in any medium. You represent and warrant that you are authorised to grant all such rights.</w:t>
      </w:r>
    </w:p>
    <w:p w:rsidR="0040143B" w:rsidRPr="00522979" w:rsidRDefault="0040143B" w:rsidP="004F79EF">
      <w:pPr>
        <w:pStyle w:val="NLNumberedBodyLevel1"/>
      </w:pPr>
      <w:r w:rsidRPr="00D709BC">
        <w:t>We will use that licence only for commercial purposes of the business of Our Website and will stop using it after a commercially reasonable period of time.</w:t>
      </w:r>
    </w:p>
    <w:p w:rsidR="0040143B" w:rsidRPr="0086319C" w:rsidRDefault="0040143B" w:rsidP="004F79EF">
      <w:pPr>
        <w:pStyle w:val="NLNumberedBodyLevel1"/>
      </w:pPr>
      <w:r w:rsidRPr="00D709BC">
        <w:t xml:space="preserve">You understand that you are personally responsible for your breach of intellectual property rights, defamation, or any law, which may occur as a result of any </w:t>
      </w:r>
      <w:r w:rsidR="00A42EDB">
        <w:t>Content</w:t>
      </w:r>
      <w:r w:rsidRPr="00D709BC">
        <w:t xml:space="preserve"> having been Posted by you</w:t>
      </w:r>
      <w:r w:rsidR="00140AD4">
        <w:t>.</w:t>
      </w:r>
    </w:p>
    <w:p w:rsidR="0040143B" w:rsidRPr="0086319C" w:rsidRDefault="0040143B" w:rsidP="004F79EF">
      <w:pPr>
        <w:pStyle w:val="NLNumberedBodyLevel1"/>
      </w:pPr>
      <w:r w:rsidRPr="00D709BC">
        <w:t xml:space="preserve">You accept all risk and responsibility for determining whether any </w:t>
      </w:r>
      <w:r w:rsidR="00A42EDB">
        <w:t>Posting</w:t>
      </w:r>
      <w:r w:rsidRPr="00D709BC">
        <w:t xml:space="preserve"> is in the public domain and not confidential.</w:t>
      </w:r>
    </w:p>
    <w:p w:rsidR="0040143B" w:rsidRPr="0086319C" w:rsidRDefault="0040143B" w:rsidP="004F79EF">
      <w:pPr>
        <w:pStyle w:val="NLNumberedBodyLevel1"/>
      </w:pPr>
      <w:r w:rsidRPr="00D709BC">
        <w:t>Please notify us of any security breach or unauthorised use of your account.</w:t>
      </w:r>
    </w:p>
    <w:p w:rsidR="0040143B" w:rsidRPr="0086319C" w:rsidRDefault="0040143B" w:rsidP="004F79EF">
      <w:pPr>
        <w:pStyle w:val="NLNumberedBodyLevel1"/>
        <w:rPr>
          <w:rFonts w:cs="Arial"/>
          <w:szCs w:val="24"/>
        </w:rPr>
      </w:pPr>
      <w:r w:rsidRPr="00F72C29">
        <w:rPr>
          <w:rStyle w:val="NLBlueText"/>
        </w:rPr>
        <w:t>[We do not solicit ideas or text for improvement of our Service, but if you do send to us material of any sort, you are deemed to have granted to us a licence to use it in the terms set out at above]</w:t>
      </w:r>
      <w:r w:rsidRPr="00D709BC">
        <w:rPr>
          <w:rFonts w:cs="Arial"/>
          <w:color w:val="0000FF"/>
          <w:szCs w:val="24"/>
        </w:rPr>
        <w:t>.</w:t>
      </w:r>
    </w:p>
    <w:p w:rsidR="0040143B" w:rsidRPr="00E210F9" w:rsidRDefault="0040143B" w:rsidP="00832992">
      <w:pPr>
        <w:pStyle w:val="Heading1"/>
      </w:pPr>
      <w:r w:rsidRPr="00D709BC">
        <w:t>Restrictions on what you may Post to Our Website</w:t>
      </w:r>
    </w:p>
    <w:p w:rsidR="0040143B" w:rsidRPr="00D709BC" w:rsidRDefault="0040143B" w:rsidP="00231BDF">
      <w:pPr>
        <w:pStyle w:val="NLNonNumberedBody"/>
      </w:pPr>
      <w:r w:rsidRPr="00D709BC">
        <w:t xml:space="preserve">We invite you to </w:t>
      </w:r>
      <w:r w:rsidR="00A42EDB">
        <w:t>Post</w:t>
      </w:r>
      <w:r w:rsidRPr="00D709BC">
        <w:t xml:space="preserve"> Content to Our Website in several ways and for different purposes. We have to regulate your use of Our Website to protect our business and our staff, to protect other users of Our Website and to comply with the law. These provisions apply to all users of Our Website.</w:t>
      </w:r>
    </w:p>
    <w:p w:rsidR="0040143B" w:rsidRPr="00D709BC" w:rsidRDefault="0040143B" w:rsidP="00231BDF">
      <w:pPr>
        <w:pStyle w:val="NLNonNumberedBody"/>
      </w:pPr>
      <w:r w:rsidRPr="00D709BC">
        <w:lastRenderedPageBreak/>
        <w:t xml:space="preserve">We do not undertake to moderate or check every item Posted, but we do protect our business vigorously. If we believe Content Posted breaches the law, we shall co-operate fully with the law enforcement authorities in whatever ways we can. </w:t>
      </w:r>
    </w:p>
    <w:p w:rsidR="0040143B" w:rsidRPr="00D709BC" w:rsidRDefault="0040143B" w:rsidP="00231BDF">
      <w:pPr>
        <w:pStyle w:val="NLNonNumberedBody"/>
      </w:pPr>
      <w:r w:rsidRPr="00D709BC">
        <w:t>You agree that you will not use or allow anyone else to use Our Website to Post, upload Content or undertake any activity which is or may:</w:t>
      </w:r>
    </w:p>
    <w:p w:rsidR="0040143B" w:rsidRPr="009E6109" w:rsidRDefault="0040143B" w:rsidP="00254B88">
      <w:pPr>
        <w:pStyle w:val="NLNumberedBodyLevel1"/>
      </w:pPr>
      <w:r w:rsidRPr="00D709BC">
        <w:t>be unlawful, or tend to incite another person to commit a crime;</w:t>
      </w:r>
    </w:p>
    <w:p w:rsidR="0040143B" w:rsidRPr="001C233A" w:rsidRDefault="0040143B" w:rsidP="00254B88">
      <w:pPr>
        <w:pStyle w:val="NLNumberedBodyLevel1"/>
      </w:pPr>
      <w:r w:rsidRPr="00D709BC">
        <w:t>consist in commercial audio, video or music files;</w:t>
      </w:r>
    </w:p>
    <w:p w:rsidR="0040143B" w:rsidRPr="0038260F" w:rsidRDefault="0040143B" w:rsidP="00254B88">
      <w:pPr>
        <w:pStyle w:val="NLNumberedBodyLevel1"/>
      </w:pPr>
      <w:r w:rsidRPr="00D709BC">
        <w:t>be obscene, offensive, threatening, violent, malicious or defamatory;</w:t>
      </w:r>
    </w:p>
    <w:p w:rsidR="0040143B" w:rsidRDefault="0040143B" w:rsidP="00254B88">
      <w:pPr>
        <w:pStyle w:val="NLNumberedBodyLevel1"/>
      </w:pPr>
      <w:r w:rsidRPr="00D709BC">
        <w:t>be sexually explicit or pornographic;</w:t>
      </w:r>
    </w:p>
    <w:p w:rsidR="0040143B" w:rsidRPr="00906450" w:rsidRDefault="0040143B" w:rsidP="00254B88">
      <w:pPr>
        <w:pStyle w:val="NLNumberedBodyLevel1"/>
      </w:pPr>
      <w:r w:rsidRPr="00D709BC">
        <w:t>be likely to deceive any person or be used to impersonate any person, or to misrepresent your identity, age or affiliation with any person;</w:t>
      </w:r>
    </w:p>
    <w:p w:rsidR="0040143B" w:rsidRPr="00906450" w:rsidRDefault="0040143B" w:rsidP="00254B88">
      <w:pPr>
        <w:pStyle w:val="NLNumberedBodyLevel1"/>
      </w:pPr>
      <w:r w:rsidRPr="00D709BC">
        <w:t>give the impression that it emanates from us or that you are connected with us or that we have endorsed you or your business;</w:t>
      </w:r>
    </w:p>
    <w:p w:rsidR="0040143B" w:rsidRPr="00906450" w:rsidRDefault="0040143B" w:rsidP="00254B88">
      <w:pPr>
        <w:pStyle w:val="NLNumberedBodyLevel1"/>
      </w:pPr>
      <w:r w:rsidRPr="00D709BC">
        <w:t>post</w:t>
      </w:r>
      <w:r w:rsidR="00CD174A">
        <w:t xml:space="preserve"> </w:t>
      </w:r>
      <w:r w:rsidR="00A42EDB">
        <w:t>Content</w:t>
      </w:r>
      <w:r w:rsidRPr="00D709BC">
        <w:t xml:space="preserve"> on behalf of some other person, or impersonate another person;</w:t>
      </w:r>
    </w:p>
    <w:p w:rsidR="0040143B" w:rsidRPr="00906450" w:rsidRDefault="0040143B" w:rsidP="00254B88">
      <w:pPr>
        <w:pStyle w:val="NLNumberedBodyLevel1"/>
      </w:pPr>
      <w:r w:rsidRPr="00D709BC">
        <w:t>use a Posting to solicit responses unconnected with the purpose of Our Website or the terms proposed by this agreement;</w:t>
      </w:r>
    </w:p>
    <w:p w:rsidR="0040143B" w:rsidRPr="00906450" w:rsidRDefault="0040143B" w:rsidP="00254B88">
      <w:pPr>
        <w:pStyle w:val="NLNumberedBodyLevel1"/>
      </w:pPr>
      <w:r w:rsidRPr="00D709BC">
        <w:t>request or collect passwords or other personal information from another user without his permission,</w:t>
      </w:r>
      <w:r w:rsidR="00CD174A">
        <w:t xml:space="preserve"> </w:t>
      </w:r>
      <w:r w:rsidRPr="00D709BC">
        <w:t>nor Post any unnecessary personal information about yourself;</w:t>
      </w:r>
    </w:p>
    <w:p w:rsidR="0040143B" w:rsidRDefault="0040143B" w:rsidP="00254B88">
      <w:pPr>
        <w:pStyle w:val="NLNumberedBodyLevel1"/>
      </w:pPr>
      <w:r w:rsidRPr="00D709BC">
        <w:t>be used to sell any goods or services or for any other commercial use not intended by us, for yourself or for any other person. Examples are: sending private messages with a commercial purpose, or collecting information with the intention of passing it to a third party for his commercial use;</w:t>
      </w:r>
    </w:p>
    <w:p w:rsidR="0040143B" w:rsidRDefault="0040143B" w:rsidP="00254B88">
      <w:pPr>
        <w:pStyle w:val="NLNumberedBodyLevel1"/>
      </w:pPr>
      <w:r w:rsidRPr="00D709BC">
        <w:t>link to any of the material specified in this paragraph;</w:t>
      </w:r>
    </w:p>
    <w:p w:rsidR="0040143B" w:rsidRPr="00906450" w:rsidRDefault="0040143B" w:rsidP="00254B88">
      <w:pPr>
        <w:pStyle w:val="NLNumberedBodyLevel1"/>
      </w:pPr>
      <w:r w:rsidRPr="00D709BC">
        <w:t>post excessive or repeated off-topic messages to any forum or group;</w:t>
      </w:r>
    </w:p>
    <w:p w:rsidR="0040143B" w:rsidRPr="00906450" w:rsidRDefault="0040143B" w:rsidP="00254B88">
      <w:pPr>
        <w:pStyle w:val="NLNumberedBodyLevel1"/>
        <w:rPr>
          <w:color w:val="0000FF"/>
        </w:rPr>
      </w:pPr>
      <w:r w:rsidRPr="00D709BC">
        <w:t>send age-inappropriate communications or Content to anyone under the age of</w:t>
      </w:r>
      <w:r w:rsidR="00140AD4">
        <w:t xml:space="preserve"> </w:t>
      </w:r>
      <w:r w:rsidRPr="00647D82">
        <w:rPr>
          <w:rStyle w:val="NLBlueText"/>
          <w:color w:val="auto"/>
        </w:rPr>
        <w:t>18</w:t>
      </w:r>
      <w:r w:rsidRPr="00A53FE6">
        <w:rPr>
          <w:rStyle w:val="NLBlueText"/>
        </w:rPr>
        <w:t>.</w:t>
      </w:r>
    </w:p>
    <w:p w:rsidR="0040143B" w:rsidRPr="00906450" w:rsidRDefault="0040143B" w:rsidP="00832992">
      <w:pPr>
        <w:pStyle w:val="Heading1"/>
      </w:pPr>
      <w:r w:rsidRPr="00D709BC">
        <w:lastRenderedPageBreak/>
        <w:t>Your Posting: restricted Content</w:t>
      </w:r>
    </w:p>
    <w:p w:rsidR="0040143B" w:rsidRPr="00D709BC" w:rsidRDefault="0040143B" w:rsidP="00231BDF">
      <w:pPr>
        <w:pStyle w:val="NLNonNumberedBody"/>
      </w:pPr>
      <w:r w:rsidRPr="00D709BC">
        <w:t>In connection with the restrictions set out below, we may refuse or edit or remove a Posting which does not comply with these terms.</w:t>
      </w:r>
    </w:p>
    <w:p w:rsidR="0040143B" w:rsidRPr="00D709BC" w:rsidRDefault="0040143B" w:rsidP="00231BDF">
      <w:pPr>
        <w:pStyle w:val="NLNonNumberedBody"/>
      </w:pPr>
      <w:r w:rsidRPr="00D709BC">
        <w:t>In addition to the restrictions set out above, a Posting must not contain:</w:t>
      </w:r>
    </w:p>
    <w:p w:rsidR="0040143B" w:rsidRPr="00906450" w:rsidRDefault="0040143B" w:rsidP="006436B8">
      <w:pPr>
        <w:pStyle w:val="NLNumberedBodyLevel1"/>
      </w:pPr>
      <w:r w:rsidRPr="00D709BC">
        <w:t>hyperlinks, other than those specifically authorised by us;</w:t>
      </w:r>
    </w:p>
    <w:p w:rsidR="0040143B" w:rsidRPr="00906450" w:rsidRDefault="0040143B" w:rsidP="006436B8">
      <w:pPr>
        <w:pStyle w:val="NLNumberedBodyLevel1"/>
      </w:pPr>
      <w:r w:rsidRPr="00D709BC">
        <w:t>keywords or words repeated, which are irrelevant to the Content Posted.</w:t>
      </w:r>
    </w:p>
    <w:p w:rsidR="000835F7" w:rsidRDefault="0040143B" w:rsidP="000835F7">
      <w:pPr>
        <w:pStyle w:val="NLNumberedBodyLevel1"/>
      </w:pPr>
      <w:r w:rsidRPr="00D709BC">
        <w:t>the name, logo or trademark of any organisation other than yours.</w:t>
      </w:r>
    </w:p>
    <w:p w:rsidR="0040143B" w:rsidRDefault="000835F7" w:rsidP="000835F7">
      <w:pPr>
        <w:pStyle w:val="NLNumberedBodyLevel1"/>
      </w:pPr>
      <w:r w:rsidRPr="00D709BC">
        <w:t xml:space="preserve"> </w:t>
      </w:r>
      <w:r w:rsidR="0040143B" w:rsidRPr="00D709BC">
        <w:t>inaccurate, f</w:t>
      </w:r>
      <w:r w:rsidR="006A1EE0">
        <w:t>alse, or misleading information.</w:t>
      </w:r>
    </w:p>
    <w:p w:rsidR="0040143B" w:rsidRPr="00906450" w:rsidRDefault="0040143B" w:rsidP="00832992">
      <w:pPr>
        <w:pStyle w:val="Heading1"/>
      </w:pPr>
      <w:r w:rsidRPr="00D709BC">
        <w:t>Removal of offensive Content</w:t>
      </w:r>
    </w:p>
    <w:p w:rsidR="0040143B" w:rsidRPr="00906450" w:rsidRDefault="0040143B" w:rsidP="0060564D">
      <w:pPr>
        <w:pStyle w:val="NLNumberedBodyLevel1"/>
      </w:pPr>
      <w:r w:rsidRPr="00D709BC">
        <w:t>For the avoidance of doubt, this paragraph is addressed to any person who comes on Our Website for any purpose.</w:t>
      </w:r>
    </w:p>
    <w:p w:rsidR="0040143B" w:rsidRPr="00906450" w:rsidRDefault="0040143B" w:rsidP="0060564D">
      <w:pPr>
        <w:pStyle w:val="NLNumberedBodyLevel1"/>
      </w:pPr>
      <w:r w:rsidRPr="00D709BC">
        <w:t>We are under no obligation to monitor or record the activity of any user of Our Website for any purpose, nor do we assume any responsibility to monitor or police Internet-related activities. However, we may do so without notice to you and without giving you a reason.</w:t>
      </w:r>
    </w:p>
    <w:p w:rsidR="0040143B" w:rsidRPr="00906450" w:rsidRDefault="0040143B" w:rsidP="0060564D">
      <w:pPr>
        <w:pStyle w:val="NLNumberedBodyLevel1"/>
      </w:pPr>
      <w:r w:rsidRPr="00D709BC">
        <w:t>If you are offended by any Content, the following procedure applies:</w:t>
      </w:r>
    </w:p>
    <w:p w:rsidR="0040143B" w:rsidRPr="00D709BC" w:rsidRDefault="0040143B" w:rsidP="00BC49AB">
      <w:pPr>
        <w:pStyle w:val="NLNumberedBodyLevel2"/>
      </w:pPr>
      <w:r w:rsidRPr="00D709BC">
        <w:t>your claim or complaint must be submitted to us in the form available on Our Website, or contain the same information as that requested in our form. It must</w:t>
      </w:r>
      <w:r w:rsidR="00140AD4">
        <w:t xml:space="preserve"> be sent to us by post or email;</w:t>
      </w:r>
    </w:p>
    <w:p w:rsidR="0040143B" w:rsidRPr="00D709BC" w:rsidRDefault="0040143B" w:rsidP="00BC49AB">
      <w:pPr>
        <w:pStyle w:val="NLNumberedBodyLevel2"/>
      </w:pPr>
      <w:r w:rsidRPr="00D709BC">
        <w:t>we shall remove the offending Content as soon as we are reasonably able;</w:t>
      </w:r>
    </w:p>
    <w:p w:rsidR="0040143B" w:rsidRPr="00D709BC" w:rsidRDefault="0040143B" w:rsidP="00BC49AB">
      <w:pPr>
        <w:pStyle w:val="NLNumberedBodyLevel2"/>
      </w:pPr>
      <w:r w:rsidRPr="00D709BC">
        <w:t>after we receive notice of a claim or complaint, we shall investigate so far as we alone decide;</w:t>
      </w:r>
    </w:p>
    <w:p w:rsidR="0040143B" w:rsidRPr="00906450" w:rsidRDefault="0040143B" w:rsidP="00BC49AB">
      <w:pPr>
        <w:pStyle w:val="NLNumberedBodyLevel2"/>
      </w:pPr>
      <w:r w:rsidRPr="00D709BC">
        <w:t>we may re-instate the Content about which you have complained or not.</w:t>
      </w:r>
    </w:p>
    <w:p w:rsidR="0040143B" w:rsidRPr="00906450" w:rsidRDefault="0040143B" w:rsidP="00BC49AB">
      <w:pPr>
        <w:pStyle w:val="NLNumberedBodyLevel1"/>
      </w:pPr>
      <w:r w:rsidRPr="00D709BC">
        <w:t>In respect of any complaint made by you or any person on your behalf, whether using our form of complaint or not, you now irrevocably grant to us a licence to publish the complaint and all ensuing correspondence and communication, without limit.</w:t>
      </w:r>
    </w:p>
    <w:p w:rsidR="0040143B" w:rsidRPr="00906450" w:rsidRDefault="0040143B" w:rsidP="00BC49AB">
      <w:pPr>
        <w:pStyle w:val="NLNumberedBodyLevel1"/>
      </w:pPr>
      <w:r w:rsidRPr="00D709BC">
        <w:lastRenderedPageBreak/>
        <w:t xml:space="preserve">You now agree that if any complaint is made by you frivolously or </w:t>
      </w:r>
      <w:proofErr w:type="spellStart"/>
      <w:r w:rsidRPr="00D709BC">
        <w:t>vexatiously</w:t>
      </w:r>
      <w:proofErr w:type="spellEnd"/>
      <w:r w:rsidRPr="00D709BC">
        <w:t xml:space="preserve"> you will repay us the cost of our investigation including legal fees, if any.</w:t>
      </w:r>
    </w:p>
    <w:p w:rsidR="0040143B" w:rsidRPr="00906450" w:rsidRDefault="0040143B" w:rsidP="00832992">
      <w:pPr>
        <w:pStyle w:val="Heading1"/>
      </w:pPr>
      <w:r w:rsidRPr="00D709BC">
        <w:t>Our Website</w:t>
      </w:r>
      <w:r w:rsidR="00A42EDB">
        <w:t>: moderated Content</w:t>
      </w:r>
    </w:p>
    <w:p w:rsidR="0040143B" w:rsidRPr="00906450" w:rsidRDefault="0040143B" w:rsidP="00285008">
      <w:pPr>
        <w:pStyle w:val="NLNumberedBodyLevel1"/>
      </w:pPr>
      <w:r w:rsidRPr="00D709BC">
        <w:t xml:space="preserve">Whatever the age of consent in your country, we are anxious that </w:t>
      </w:r>
      <w:r w:rsidR="00243B6A">
        <w:t>our us</w:t>
      </w:r>
      <w:r w:rsidR="00A42EDB">
        <w:t>ers</w:t>
      </w:r>
      <w:r w:rsidRPr="00D709BC">
        <w:t xml:space="preserve"> should be protected from unsuitable Content. To protect </w:t>
      </w:r>
      <w:r w:rsidR="00A42EDB">
        <w:t xml:space="preserve">you and </w:t>
      </w:r>
      <w:r w:rsidRPr="00D709BC">
        <w:t>your children, you should know our policy, which is as follows:</w:t>
      </w:r>
    </w:p>
    <w:p w:rsidR="0040143B" w:rsidRPr="00906450" w:rsidRDefault="0040143B" w:rsidP="00285008">
      <w:pPr>
        <w:pStyle w:val="NLNumberedBodyLevel1"/>
      </w:pPr>
      <w:r w:rsidRPr="00D709BC">
        <w:t>Insofar as Content relates to children, our volunteers have checked both the entries, and, where relevant, the links.</w:t>
      </w:r>
    </w:p>
    <w:p w:rsidR="0040143B" w:rsidRPr="00906450" w:rsidRDefault="0040143B" w:rsidP="00285008">
      <w:pPr>
        <w:pStyle w:val="NLNumberedBodyLevel1"/>
      </w:pPr>
      <w:r w:rsidRPr="00D709BC">
        <w:t>We do not knowingly collect personal information from any person under the age of 18 years.</w:t>
      </w:r>
    </w:p>
    <w:p w:rsidR="0040143B" w:rsidRPr="00906450" w:rsidRDefault="0040143B" w:rsidP="00285008">
      <w:pPr>
        <w:pStyle w:val="NLNumberedBodyLevel1"/>
      </w:pPr>
      <w:r w:rsidRPr="00D709BC">
        <w:t>Any person of any age may freely access an</w:t>
      </w:r>
      <w:r w:rsidR="00397019">
        <w:t>y page of Our Website. We neither</w:t>
      </w:r>
      <w:r w:rsidRPr="00D709BC">
        <w:t xml:space="preserve"> check identities nor moderate Content</w:t>
      </w:r>
      <w:r w:rsidR="000F4EA5">
        <w:t xml:space="preserve"> beyond our reasonable control</w:t>
      </w:r>
      <w:r w:rsidRPr="00D709BC">
        <w:t>.</w:t>
      </w:r>
    </w:p>
    <w:p w:rsidR="0040143B" w:rsidRPr="00906450" w:rsidRDefault="0040143B" w:rsidP="00285008">
      <w:pPr>
        <w:pStyle w:val="NLNumberedBodyLevel1"/>
      </w:pPr>
      <w:r w:rsidRPr="00D709BC">
        <w:t>It is you, not we, who provide access to Our Website for the children in your care. It is for you to check that the Content your children might see is suitable for them.</w:t>
      </w:r>
    </w:p>
    <w:p w:rsidR="0040143B" w:rsidRPr="00906450" w:rsidRDefault="0040143B" w:rsidP="00285008">
      <w:pPr>
        <w:pStyle w:val="NLNumberedBodyLevel1"/>
      </w:pPr>
      <w:r w:rsidRPr="00D709BC">
        <w:t>Where links are concerned, you may like to check the privacy policies of those sites where your children might visit frequently to see how they collect and use information.</w:t>
      </w:r>
    </w:p>
    <w:p w:rsidR="0040143B" w:rsidRPr="00906450" w:rsidRDefault="0040143B" w:rsidP="00285008">
      <w:pPr>
        <w:pStyle w:val="NLNumberedBodyLevel1"/>
      </w:pPr>
      <w:r w:rsidRPr="00D709BC">
        <w:t>Filter software may also be useful to you.</w:t>
      </w:r>
    </w:p>
    <w:p w:rsidR="0040143B" w:rsidRPr="00906450" w:rsidRDefault="0040143B" w:rsidP="00285008">
      <w:pPr>
        <w:pStyle w:val="NLNumberedBodyLevel1"/>
      </w:pPr>
      <w:r w:rsidRPr="00D709BC">
        <w:t xml:space="preserve">You acknowledge that we are not responsible for Content that anyone has placed on Our Website for the </w:t>
      </w:r>
      <w:r w:rsidR="000F4EA5">
        <w:t>c</w:t>
      </w:r>
      <w:r w:rsidRPr="00D709BC">
        <w:t xml:space="preserve">ontent of </w:t>
      </w:r>
      <w:r w:rsidR="000F4EA5">
        <w:t xml:space="preserve">the </w:t>
      </w:r>
      <w:r w:rsidRPr="00D709BC">
        <w:t>site accessible by a link from Our Website.</w:t>
      </w:r>
    </w:p>
    <w:p w:rsidR="0040143B" w:rsidRPr="00906450" w:rsidRDefault="0040143B" w:rsidP="00285008">
      <w:pPr>
        <w:pStyle w:val="NLNumberedBodyLevel1"/>
      </w:pPr>
      <w:r w:rsidRPr="00D709BC">
        <w:t>You now agree to waive any claim you may otherwise have against us on account of age-related suitability of Content and to indemnify us against any claim made by any person on behalf of a child in your care.</w:t>
      </w:r>
    </w:p>
    <w:p w:rsidR="0040143B" w:rsidRPr="00906450" w:rsidRDefault="0040143B" w:rsidP="00832992">
      <w:pPr>
        <w:pStyle w:val="Heading1"/>
      </w:pPr>
      <w:r w:rsidRPr="00D709BC">
        <w:t>Security of Our Website</w:t>
      </w:r>
    </w:p>
    <w:p w:rsidR="000F4EA5" w:rsidRDefault="000F4EA5" w:rsidP="00A43DBB">
      <w:pPr>
        <w:pStyle w:val="NLNonNumberedBody"/>
      </w:pPr>
      <w:r>
        <w:t xml:space="preserve">If you violate Our </w:t>
      </w:r>
      <w:r w:rsidR="00587BF8">
        <w:t>Website,</w:t>
      </w:r>
      <w:r>
        <w:t xml:space="preserve"> we shall take legal action against you.</w:t>
      </w:r>
    </w:p>
    <w:p w:rsidR="0040143B" w:rsidRPr="00D709BC" w:rsidRDefault="0040143B" w:rsidP="00231BDF">
      <w:pPr>
        <w:pStyle w:val="NLNonNumberedBody"/>
      </w:pPr>
      <w:r w:rsidRPr="00D709BC">
        <w:t>You now agree that you will not, and will not allow any other person to:</w:t>
      </w:r>
    </w:p>
    <w:p w:rsidR="0040143B" w:rsidRPr="00906450" w:rsidRDefault="0040143B" w:rsidP="00285008">
      <w:pPr>
        <w:pStyle w:val="NLNumberedBodyLevel1"/>
      </w:pPr>
      <w:r w:rsidRPr="00D709BC">
        <w:lastRenderedPageBreak/>
        <w:t>modify, copy, or cause damage or unintended effect to any portion of Our Website, or any software used within it.</w:t>
      </w:r>
    </w:p>
    <w:p w:rsidR="0040143B" w:rsidRPr="00906450" w:rsidRDefault="0040143B" w:rsidP="00285008">
      <w:pPr>
        <w:pStyle w:val="NLNumberedBodyLevel1"/>
      </w:pPr>
      <w:r w:rsidRPr="00D709BC">
        <w:t xml:space="preserve">link to </w:t>
      </w:r>
      <w:r w:rsidR="000F4EA5">
        <w:t>Our Website</w:t>
      </w:r>
      <w:r w:rsidRPr="00D709BC">
        <w:t xml:space="preserve"> in any way that would cause the a</w:t>
      </w:r>
      <w:r w:rsidR="00397019">
        <w:t>ppearance or presentation of Our</w:t>
      </w:r>
      <w:r w:rsidRPr="00D709BC">
        <w:t xml:space="preserve"> </w:t>
      </w:r>
      <w:r w:rsidR="00397019">
        <w:t>Web</w:t>
      </w:r>
      <w:r w:rsidRPr="00D709BC">
        <w:t>site to be different from what would be</w:t>
      </w:r>
      <w:r w:rsidR="00397019">
        <w:t xml:space="preserve"> seen by a user who accessed Our</w:t>
      </w:r>
      <w:r w:rsidRPr="00D709BC">
        <w:t xml:space="preserve"> </w:t>
      </w:r>
      <w:r w:rsidR="00397019">
        <w:t>Web</w:t>
      </w:r>
      <w:r w:rsidRPr="00D709BC">
        <w:t>site by typing the URL into a standard browser;</w:t>
      </w:r>
    </w:p>
    <w:p w:rsidR="0040143B" w:rsidRPr="00906450" w:rsidRDefault="0040143B" w:rsidP="00285008">
      <w:pPr>
        <w:pStyle w:val="NLNumberedBodyLevel1"/>
      </w:pPr>
      <w:r w:rsidRPr="00D709BC">
        <w:t>download any part of Our Website, without our express written consent;</w:t>
      </w:r>
    </w:p>
    <w:p w:rsidR="0040143B" w:rsidRPr="00906450" w:rsidRDefault="0040143B" w:rsidP="00285008">
      <w:pPr>
        <w:pStyle w:val="NLNumberedBodyLevel1"/>
      </w:pPr>
      <w:r w:rsidRPr="00D709BC">
        <w:t>collect or use any product listings, descriptions, or prices;</w:t>
      </w:r>
    </w:p>
    <w:p w:rsidR="0040143B" w:rsidRPr="00906450" w:rsidRDefault="0040143B" w:rsidP="00285008">
      <w:pPr>
        <w:pStyle w:val="NLNumberedBodyLevel1"/>
      </w:pPr>
      <w:r w:rsidRPr="00D709BC">
        <w:t>collect or use any information obtained from or about Our Website or the Content except as intended by this agreement;</w:t>
      </w:r>
    </w:p>
    <w:p w:rsidR="0040143B" w:rsidRDefault="0040143B" w:rsidP="00285008">
      <w:pPr>
        <w:pStyle w:val="NLNumberedBodyLevel1"/>
      </w:pPr>
      <w:r w:rsidRPr="00D709BC">
        <w:t>aggregate, copy or duplicate in any manner any of the Content or information available from Our Website, other than as permitted by this agreement or as is reasonably necessary for your use of the Services;</w:t>
      </w:r>
    </w:p>
    <w:p w:rsidR="0040143B" w:rsidRDefault="0040143B" w:rsidP="00285008">
      <w:pPr>
        <w:pStyle w:val="NLNumberedBodyLevel1"/>
      </w:pPr>
      <w:r w:rsidRPr="00D709BC">
        <w:t>share with a third party any login credentials to Our Website;</w:t>
      </w:r>
    </w:p>
    <w:p w:rsidR="0040143B" w:rsidRPr="00906450" w:rsidRDefault="0040143B" w:rsidP="00285008">
      <w:pPr>
        <w:pStyle w:val="NLNumberedBodyLevel1"/>
      </w:pPr>
      <w:r w:rsidRPr="00D709BC">
        <w:t>Despite the above terms, we now grant a licence to you to:</w:t>
      </w:r>
    </w:p>
    <w:p w:rsidR="0040143B" w:rsidRPr="00D709BC" w:rsidRDefault="0040143B" w:rsidP="00285008">
      <w:pPr>
        <w:pStyle w:val="NLNumberedBodyLevel2"/>
      </w:pPr>
      <w:r w:rsidRPr="00D709BC">
        <w:t xml:space="preserve">create a hyperlink to Our Website for the purpose of promoting an interest common to both of us. You can do this without specific permission. This licence is conditional upon your not portraying us or any product or service in a false, misleading, derogatory, or otherwise offensive manner. </w:t>
      </w:r>
      <w:r w:rsidR="000F4EA5">
        <w:t>Y</w:t>
      </w:r>
      <w:r w:rsidRPr="00D709BC">
        <w:t>ou may not use any logo or other proprietary graphic or trademark of ours as part of the link without our express written consent.</w:t>
      </w:r>
    </w:p>
    <w:p w:rsidR="0040143B" w:rsidRPr="00906450" w:rsidRDefault="0040143B" w:rsidP="00285008">
      <w:pPr>
        <w:pStyle w:val="NLNumberedBodyLevel2"/>
      </w:pPr>
      <w:r w:rsidRPr="00D709BC">
        <w:t>you may copy the text of any page for your personal use in connection with the purpose of Our Website or a Service we provide.</w:t>
      </w:r>
    </w:p>
    <w:p w:rsidR="0040143B" w:rsidRPr="00906450" w:rsidRDefault="0040143B" w:rsidP="00832992">
      <w:pPr>
        <w:pStyle w:val="Heading1"/>
      </w:pPr>
      <w:r w:rsidRPr="00D709BC">
        <w:t>Intellectual Property</w:t>
      </w:r>
    </w:p>
    <w:p w:rsidR="0040143B" w:rsidRPr="00D709BC" w:rsidRDefault="0040143B" w:rsidP="00231BDF">
      <w:pPr>
        <w:pStyle w:val="NLNonNumberedBody"/>
      </w:pPr>
      <w:r w:rsidRPr="00D709BC">
        <w:t>You agree that at all times you will:</w:t>
      </w:r>
    </w:p>
    <w:p w:rsidR="0040143B" w:rsidRPr="00906450" w:rsidRDefault="0040143B" w:rsidP="00E65D25">
      <w:pPr>
        <w:pStyle w:val="NLNumberedBodyLevel1"/>
      </w:pPr>
      <w:r w:rsidRPr="00D709BC">
        <w:t>not do anything which does or might reduce the value of our Intellectual Property or challenge our ownership of it.</w:t>
      </w:r>
    </w:p>
    <w:p w:rsidR="0040143B" w:rsidRPr="00906450" w:rsidRDefault="0040143B" w:rsidP="00E65D25">
      <w:pPr>
        <w:pStyle w:val="NLNumberedBodyLevel1"/>
      </w:pPr>
      <w:r w:rsidRPr="00D709BC">
        <w:t>notify us of any suspected infringement of the Intellectual Property;</w:t>
      </w:r>
    </w:p>
    <w:p w:rsidR="0040143B" w:rsidRPr="00906450" w:rsidRDefault="0040143B" w:rsidP="00E65D25">
      <w:pPr>
        <w:pStyle w:val="NLNumberedBodyLevel1"/>
      </w:pPr>
      <w:r w:rsidRPr="00D709BC">
        <w:lastRenderedPageBreak/>
        <w:t>so far as concerns software provided or made accessible by us to you, you will not:</w:t>
      </w:r>
    </w:p>
    <w:p w:rsidR="0040143B" w:rsidRPr="00D709BC" w:rsidRDefault="0040143B" w:rsidP="00E65D25">
      <w:pPr>
        <w:pStyle w:val="NLNumberedBodyLevel2"/>
      </w:pPr>
      <w:r w:rsidRPr="00D709BC">
        <w:t>copy, or make any change to any part of its code;</w:t>
      </w:r>
    </w:p>
    <w:p w:rsidR="0040143B" w:rsidRPr="00D709BC" w:rsidRDefault="0040143B" w:rsidP="00E65D25">
      <w:pPr>
        <w:pStyle w:val="NLNumberedBodyLevel2"/>
      </w:pPr>
      <w:r w:rsidRPr="00D709BC">
        <w:t>use it in any way not anticipated by this agreement;</w:t>
      </w:r>
    </w:p>
    <w:p w:rsidR="0040143B" w:rsidRPr="00D709BC" w:rsidRDefault="0040143B" w:rsidP="00E65D25">
      <w:pPr>
        <w:pStyle w:val="NLNumberedBodyLevel2"/>
      </w:pPr>
      <w:r w:rsidRPr="00D709BC">
        <w:t>give access to it to any other person than you, the licensee in this agreement;</w:t>
      </w:r>
    </w:p>
    <w:p w:rsidR="0040143B" w:rsidRPr="00906450" w:rsidRDefault="0040143B" w:rsidP="00E65D25">
      <w:pPr>
        <w:pStyle w:val="NLNumberedBodyLevel2"/>
      </w:pPr>
      <w:r w:rsidRPr="00D709BC">
        <w:t>in any way provide any information about it to any other person or generally.</w:t>
      </w:r>
    </w:p>
    <w:p w:rsidR="0040143B" w:rsidRPr="00906450" w:rsidRDefault="0040143B" w:rsidP="00E65D25">
      <w:pPr>
        <w:pStyle w:val="NLNumberedBodyLevel1"/>
      </w:pPr>
      <w:r w:rsidRPr="00D709BC">
        <w:t>not use the Intellectual Property except directly as intended by this agreement or in our interest.</w:t>
      </w:r>
    </w:p>
    <w:p w:rsidR="0040143B" w:rsidRPr="00906450" w:rsidRDefault="0040143B" w:rsidP="00832992">
      <w:pPr>
        <w:pStyle w:val="Heading1"/>
      </w:pPr>
      <w:r w:rsidRPr="00D709BC">
        <w:t>Disclaimers and limitation of liability</w:t>
      </w:r>
    </w:p>
    <w:p w:rsidR="0040143B" w:rsidRPr="00906450" w:rsidRDefault="0040143B" w:rsidP="00B40EBC">
      <w:pPr>
        <w:pStyle w:val="NLNumberedBodyLevel1"/>
      </w:pPr>
      <w:r w:rsidRPr="00D709BC">
        <w:t xml:space="preserve">The law differs from one country to another. This paragraph applies so far as the applicable law allows. </w:t>
      </w:r>
    </w:p>
    <w:p w:rsidR="0040143B" w:rsidRPr="00906450" w:rsidRDefault="0040143B" w:rsidP="00B40EBC">
      <w:pPr>
        <w:pStyle w:val="NLNumberedBodyLevel1"/>
      </w:pPr>
      <w:r w:rsidRPr="00D709BC">
        <w:t>All implied conditions, warranties and terms are excluded from this agreement.</w:t>
      </w:r>
      <w:r w:rsidR="008020CE">
        <w:t xml:space="preserve"> </w:t>
      </w:r>
      <w:r w:rsidR="000F4EA5" w:rsidRPr="00B610ED">
        <w:t>If in any jurisdiction an implied condition, warrant or term cannot be excluded, then this sub paragraph shall be deemed to be reduced in effect, only to the extent necessary to release that specific condition, warranty or term.</w:t>
      </w:r>
    </w:p>
    <w:p w:rsidR="0040143B" w:rsidRPr="00906450" w:rsidRDefault="000F4EA5" w:rsidP="00B40EBC">
      <w:pPr>
        <w:pStyle w:val="NLNumberedBodyLevel1"/>
      </w:pPr>
      <w:r>
        <w:t>Our Website</w:t>
      </w:r>
      <w:r w:rsidR="0040143B" w:rsidRPr="00D709BC">
        <w:t xml:space="preserve"> includes Content Posted by third parties. We are not responsible for any such Posting. If you come across any Content which offends against this document, please contact us </w:t>
      </w:r>
      <w:r w:rsidR="0040143B" w:rsidRPr="000E1FF3">
        <w:rPr>
          <w:rStyle w:val="NLBlueText"/>
        </w:rPr>
        <w:t>[via the “Contact us” page on Our Website].</w:t>
      </w:r>
    </w:p>
    <w:p w:rsidR="0040143B" w:rsidRPr="00906450" w:rsidRDefault="0040143B" w:rsidP="00B40EBC">
      <w:pPr>
        <w:pStyle w:val="NLNumberedBodyLevel1"/>
      </w:pPr>
      <w:r w:rsidRPr="00D709BC">
        <w:t>You are advised that Content may include technical inaccuracies or typographical errors. This is inevitable in any large website. We would be grateful if you bring to our immediate attention, any that you find.</w:t>
      </w:r>
    </w:p>
    <w:p w:rsidR="0040143B" w:rsidRPr="00906450" w:rsidRDefault="000F4EA5" w:rsidP="00B40EBC">
      <w:pPr>
        <w:pStyle w:val="NLNumberedBodyLevel1"/>
      </w:pPr>
      <w:r>
        <w:t>Our Website</w:t>
      </w:r>
      <w:r w:rsidR="0040143B" w:rsidRPr="00D709BC">
        <w:t xml:space="preserve"> contains links to other Internet websites. We have neither power nor control over any such website. You acknowledge and agree that we shall not be liable in any way for the </w:t>
      </w:r>
      <w:r>
        <w:t>c</w:t>
      </w:r>
      <w:r w:rsidR="0040143B" w:rsidRPr="00D709BC">
        <w:t>ontent of any such linked website, nor for any loss or damage arising from your use of any such website or from your buying services or goods via such a website.</w:t>
      </w:r>
    </w:p>
    <w:p w:rsidR="0040143B" w:rsidRPr="00906450" w:rsidRDefault="0040143B" w:rsidP="00B40EBC">
      <w:pPr>
        <w:pStyle w:val="NLNumberedBodyLevel1"/>
      </w:pPr>
      <w:r w:rsidRPr="00D709BC">
        <w:t xml:space="preserve">The </w:t>
      </w:r>
      <w:r w:rsidRPr="00696873">
        <w:rPr>
          <w:rStyle w:val="NLBlueText"/>
        </w:rPr>
        <w:t>[Our</w:t>
      </w:r>
      <w:r w:rsidR="00397019">
        <w:rPr>
          <w:rStyle w:val="NLBlueText"/>
        </w:rPr>
        <w:t xml:space="preserve"> </w:t>
      </w:r>
      <w:r w:rsidRPr="00696873">
        <w:rPr>
          <w:rStyle w:val="NLBlueText"/>
        </w:rPr>
        <w:t xml:space="preserve">Name] </w:t>
      </w:r>
      <w:r w:rsidR="000F4EA5">
        <w:t>W</w:t>
      </w:r>
      <w:r w:rsidRPr="00D709BC">
        <w:t xml:space="preserve">ebsite and </w:t>
      </w:r>
      <w:r w:rsidRPr="00696873">
        <w:rPr>
          <w:rStyle w:val="NLBlueText"/>
        </w:rPr>
        <w:t>[Our</w:t>
      </w:r>
      <w:r w:rsidR="00397019">
        <w:rPr>
          <w:rStyle w:val="NLBlueText"/>
        </w:rPr>
        <w:t xml:space="preserve"> </w:t>
      </w:r>
      <w:r w:rsidRPr="00696873">
        <w:rPr>
          <w:rStyle w:val="NLBlueText"/>
        </w:rPr>
        <w:t xml:space="preserve">Name] </w:t>
      </w:r>
      <w:r w:rsidRPr="00D709BC">
        <w:t>Services are provided “as is”. We make no representation or warranty that the</w:t>
      </w:r>
      <w:r w:rsidRPr="00696873">
        <w:rPr>
          <w:rStyle w:val="NLBlueText"/>
        </w:rPr>
        <w:t xml:space="preserve"> [Service] </w:t>
      </w:r>
      <w:r w:rsidRPr="00D709BC">
        <w:t>will be:</w:t>
      </w:r>
    </w:p>
    <w:p w:rsidR="0040143B" w:rsidRPr="00D709BC" w:rsidRDefault="0040143B" w:rsidP="00B40EBC">
      <w:pPr>
        <w:pStyle w:val="NLNumberedBodyLevel2"/>
      </w:pPr>
      <w:r w:rsidRPr="00D709BC">
        <w:t>useful to you;</w:t>
      </w:r>
    </w:p>
    <w:p w:rsidR="0040143B" w:rsidRPr="00D709BC" w:rsidRDefault="0040143B" w:rsidP="00B40EBC">
      <w:pPr>
        <w:pStyle w:val="NLNumberedBodyLevel2"/>
      </w:pPr>
      <w:r w:rsidRPr="00D709BC">
        <w:lastRenderedPageBreak/>
        <w:t>of satisfactory quality;</w:t>
      </w:r>
    </w:p>
    <w:p w:rsidR="0040143B" w:rsidRPr="00D709BC" w:rsidRDefault="0040143B" w:rsidP="00B40EBC">
      <w:pPr>
        <w:pStyle w:val="NLNumberedBodyLevel2"/>
      </w:pPr>
      <w:r w:rsidRPr="00D709BC">
        <w:t>fit for a particular purpose;</w:t>
      </w:r>
    </w:p>
    <w:p w:rsidR="0040143B" w:rsidRPr="00906450" w:rsidRDefault="0040143B" w:rsidP="00B40EBC">
      <w:pPr>
        <w:pStyle w:val="NLNumberedBodyLevel2"/>
      </w:pPr>
      <w:r w:rsidRPr="00D709BC">
        <w:t>available or accessible, without interruption, or without error.</w:t>
      </w:r>
    </w:p>
    <w:p w:rsidR="0040143B" w:rsidRPr="00906450" w:rsidRDefault="0040143B" w:rsidP="00B40EBC">
      <w:pPr>
        <w:pStyle w:val="NLNumberedBodyLevel1"/>
      </w:pPr>
      <w:r w:rsidRPr="00D709BC">
        <w:t>We claim no expert knowledge in any subject. We disclaim any obligation or liability to you arising directly or indirectly from information you take from Our Website.</w:t>
      </w:r>
    </w:p>
    <w:p w:rsidR="0040143B" w:rsidRPr="00906450" w:rsidRDefault="0040143B" w:rsidP="00B40EBC">
      <w:pPr>
        <w:pStyle w:val="NLNumberedBodyLevel1"/>
      </w:pPr>
      <w:r w:rsidRPr="00D709BC">
        <w:t>We accept no responsibility for:</w:t>
      </w:r>
    </w:p>
    <w:p w:rsidR="0040143B" w:rsidRPr="00D709BC" w:rsidRDefault="0040143B" w:rsidP="00B40EBC">
      <w:pPr>
        <w:pStyle w:val="NLNumberedBodyLevel2"/>
      </w:pPr>
      <w:r w:rsidRPr="00D709BC">
        <w:t>third party advertisements which are posted on Our Website or through the Services;</w:t>
      </w:r>
    </w:p>
    <w:p w:rsidR="0040143B" w:rsidRPr="00D709BC" w:rsidRDefault="0040143B" w:rsidP="00B40EBC">
      <w:pPr>
        <w:pStyle w:val="NLNumberedBodyLevel2"/>
      </w:pPr>
      <w:r w:rsidRPr="00D709BC">
        <w:t>the conduct, whether online or offline, of any user of Our Website or the Services;</w:t>
      </w:r>
    </w:p>
    <w:p w:rsidR="0040143B" w:rsidRPr="00906450" w:rsidRDefault="0040143B" w:rsidP="00B40EBC">
      <w:pPr>
        <w:pStyle w:val="NLNumberedBodyLevel2"/>
      </w:pPr>
      <w:r w:rsidRPr="00D709BC">
        <w:t>failure or malfunction of computer hardware or software or technical equipment or system connected directly or indirectly to your use of the Services.</w:t>
      </w:r>
    </w:p>
    <w:p w:rsidR="0040143B" w:rsidRPr="00906450" w:rsidRDefault="0040143B" w:rsidP="00B40EBC">
      <w:pPr>
        <w:pStyle w:val="NLNumberedBodyLevel1"/>
      </w:pPr>
      <w:r w:rsidRPr="00D709BC">
        <w:t>You agree that in any circumstances when we may become liable to you, the limit of our liability is the amount you have paid us in the immediately preceding 12 month period for the Services concerned.</w:t>
      </w:r>
    </w:p>
    <w:p w:rsidR="0040143B" w:rsidRPr="006910C9" w:rsidRDefault="00397019" w:rsidP="006910C9">
      <w:pPr>
        <w:pStyle w:val="NLComment"/>
      </w:pPr>
      <w:r>
        <w:t>[</w:t>
      </w:r>
      <w:r w:rsidR="0040143B" w:rsidRPr="006910C9">
        <w:t>Leave next sub paragraph in place too</w:t>
      </w:r>
      <w:r>
        <w:t>]</w:t>
      </w:r>
    </w:p>
    <w:p w:rsidR="0040143B" w:rsidRPr="003C6DDF" w:rsidRDefault="0040143B" w:rsidP="00B40EBC">
      <w:pPr>
        <w:pStyle w:val="NLNumberedBodyLevel1"/>
      </w:pPr>
      <w:r w:rsidRPr="00D709BC">
        <w:t xml:space="preserve">Except in the case of death or personal injury, our total liability under this agreement, however it arises, shall not exceed the sum of </w:t>
      </w:r>
      <w:r w:rsidR="001D7577">
        <w:t xml:space="preserve">R </w:t>
      </w:r>
      <w:r w:rsidRPr="009F7237">
        <w:rPr>
          <w:rStyle w:val="NLBlueText"/>
        </w:rPr>
        <w:t>[1,000].</w:t>
      </w:r>
    </w:p>
    <w:p w:rsidR="0040143B" w:rsidRPr="003C6DDF" w:rsidRDefault="0040143B" w:rsidP="00B40EBC">
      <w:pPr>
        <w:pStyle w:val="NLNumberedBodyLevel1"/>
      </w:pPr>
      <w:r w:rsidRPr="00D709BC">
        <w:t>We shall not be liable to you for any loss or expense which is:</w:t>
      </w:r>
    </w:p>
    <w:p w:rsidR="0040143B" w:rsidRPr="00D709BC" w:rsidRDefault="0040143B" w:rsidP="00B40EBC">
      <w:pPr>
        <w:pStyle w:val="NLNumberedBodyLevel2"/>
      </w:pPr>
      <w:r w:rsidRPr="00D709BC">
        <w:t>indirect or consequential loss; or</w:t>
      </w:r>
    </w:p>
    <w:p w:rsidR="0040143B" w:rsidRDefault="0040143B" w:rsidP="00B40EBC">
      <w:pPr>
        <w:pStyle w:val="NLNumberedBodyLevel2"/>
      </w:pPr>
      <w:r w:rsidRPr="00D709BC">
        <w:t>economic loss or other loss of turnover, profits, business or goodwill even if such loss was reasonably foreseeable or we knew you might incur it.</w:t>
      </w:r>
    </w:p>
    <w:p w:rsidR="00397019" w:rsidRPr="003C6DDF" w:rsidRDefault="00397019" w:rsidP="00B90C50">
      <w:pPr>
        <w:pStyle w:val="NLNumberedBodyLevel1"/>
      </w:pPr>
      <w:r w:rsidRPr="00EC0709">
        <w:t>This paragraph (and any other paragraph which excludes or restricts our liability) applies to our directors, officers, employees, subcontractors, agents and affiliated companies</w:t>
      </w:r>
      <w:r w:rsidR="00B90C50">
        <w:t>, as well as to us</w:t>
      </w:r>
      <w:r w:rsidRPr="00EC0709">
        <w:t>.</w:t>
      </w:r>
    </w:p>
    <w:p w:rsidR="0040143B" w:rsidRPr="003C6DDF" w:rsidRDefault="0040143B" w:rsidP="00832992">
      <w:pPr>
        <w:pStyle w:val="Heading1"/>
      </w:pPr>
      <w:r w:rsidRPr="00D709BC">
        <w:lastRenderedPageBreak/>
        <w:t>You indemnify us</w:t>
      </w:r>
    </w:p>
    <w:p w:rsidR="0040143B" w:rsidRPr="00D709BC" w:rsidRDefault="0040143B" w:rsidP="00231BDF">
      <w:pPr>
        <w:pStyle w:val="NLNonNumberedBody"/>
      </w:pPr>
      <w:r w:rsidRPr="00D709BC">
        <w:t>You agree to indemnify us against all costs, claims and expense arising directly or indirectly from:</w:t>
      </w:r>
    </w:p>
    <w:p w:rsidR="0040143B" w:rsidRPr="003C6DDF" w:rsidRDefault="0040143B" w:rsidP="00086FEC">
      <w:pPr>
        <w:pStyle w:val="NLNumberedBodyLevel1"/>
      </w:pPr>
      <w:r w:rsidRPr="00D709BC">
        <w:t>your failure to comply with the law of any country;</w:t>
      </w:r>
    </w:p>
    <w:p w:rsidR="0040143B" w:rsidRPr="003C6DDF" w:rsidRDefault="0040143B" w:rsidP="00086FEC">
      <w:pPr>
        <w:pStyle w:val="NLNumberedBodyLevel1"/>
      </w:pPr>
      <w:r w:rsidRPr="00D709BC">
        <w:t>your breach of this agreement;</w:t>
      </w:r>
    </w:p>
    <w:p w:rsidR="0040143B" w:rsidRPr="003C6DDF" w:rsidRDefault="0040143B" w:rsidP="00086FEC">
      <w:pPr>
        <w:pStyle w:val="NLNumberedBodyLevel1"/>
      </w:pPr>
      <w:r w:rsidRPr="00D709BC">
        <w:t>a contractual claim arising from your use of the Services</w:t>
      </w:r>
    </w:p>
    <w:p w:rsidR="0040143B" w:rsidRPr="003C6DDF" w:rsidRDefault="0040143B" w:rsidP="00086FEC">
      <w:pPr>
        <w:pStyle w:val="NLNumberedBodyLevel1"/>
      </w:pPr>
      <w:r w:rsidRPr="00D709BC">
        <w:t>any Content you Post to Our Website;</w:t>
      </w:r>
    </w:p>
    <w:p w:rsidR="0040143B" w:rsidRPr="003C6DDF" w:rsidRDefault="0040143B" w:rsidP="00086FEC">
      <w:pPr>
        <w:pStyle w:val="NLNumberedBodyLevel1"/>
      </w:pPr>
      <w:r w:rsidRPr="00D709BC">
        <w:t>a breach of the intellectua</w:t>
      </w:r>
      <w:r w:rsidR="00060DCE">
        <w:t>l property rights of any person.</w:t>
      </w:r>
    </w:p>
    <w:p w:rsidR="0040143B" w:rsidRPr="003C6DDF" w:rsidRDefault="0040143B" w:rsidP="00832992">
      <w:pPr>
        <w:pStyle w:val="Heading1"/>
      </w:pPr>
      <w:r w:rsidRPr="00D709BC">
        <w:t>Miscellaneous matters</w:t>
      </w:r>
    </w:p>
    <w:p w:rsidR="0040143B" w:rsidRPr="003C6DDF" w:rsidRDefault="0040143B" w:rsidP="00086FEC">
      <w:pPr>
        <w:pStyle w:val="NLNumberedBodyLevel1"/>
      </w:pPr>
      <w:r w:rsidRPr="00D709BC">
        <w:t>You undertake to provide to us your current land address, e-</w:t>
      </w:r>
      <w:r w:rsidR="00B90C50">
        <w:t xml:space="preserve">mail address and telephone </w:t>
      </w:r>
      <w:r w:rsidRPr="00D709BC">
        <w:t xml:space="preserve">numbers as often as they are changed together with all information that we may require to enable us to </w:t>
      </w:r>
      <w:r w:rsidR="001F76F7" w:rsidRPr="00D709BC">
        <w:t>fulfil</w:t>
      </w:r>
      <w:r w:rsidRPr="00D709BC">
        <w:t xml:space="preserve"> our obligations under this contract.</w:t>
      </w:r>
    </w:p>
    <w:p w:rsidR="0040143B" w:rsidRPr="003C6DDF" w:rsidRDefault="0040143B" w:rsidP="00086FEC">
      <w:pPr>
        <w:pStyle w:val="NLNumberedBodyLevel1"/>
      </w:pPr>
      <w:r w:rsidRPr="00D709BC">
        <w:t>If any term or provision of this agreement is at any time held by any jurisdiction to be void, invalid or unenforceable, then it shall be treated as changed or reduced, only to the extent minimally necessary to bring it within the laws of that jurisdiction and to prevent it from being void and it shall be binding in that changed or reduced form. Subject to that, each provision shall be interpreted as severable and shall not in any way affect any other of these terms.</w:t>
      </w:r>
    </w:p>
    <w:p w:rsidR="0040143B" w:rsidRPr="003C6DDF" w:rsidRDefault="0040143B" w:rsidP="00086FEC">
      <w:pPr>
        <w:pStyle w:val="NLNumberedBodyLevel1"/>
      </w:pPr>
      <w:r w:rsidRPr="00D709BC">
        <w:t>If you are in breach of any term of this agreement, we may:</w:t>
      </w:r>
    </w:p>
    <w:p w:rsidR="0040143B" w:rsidRPr="00D709BC" w:rsidRDefault="0040143B" w:rsidP="00086FEC">
      <w:pPr>
        <w:pStyle w:val="NLNumberedBodyLevel2"/>
      </w:pPr>
      <w:r w:rsidRPr="00D709BC">
        <w:t>terminate your account and refuse access to Our Website;</w:t>
      </w:r>
    </w:p>
    <w:p w:rsidR="0040143B" w:rsidRPr="00D709BC" w:rsidRDefault="0040143B" w:rsidP="00086FEC">
      <w:pPr>
        <w:pStyle w:val="NLNumberedBodyLevel2"/>
      </w:pPr>
      <w:r w:rsidRPr="00D709BC">
        <w:t>remove or edit Content, or cancel any order at our discretion;</w:t>
      </w:r>
    </w:p>
    <w:p w:rsidR="0040143B" w:rsidRPr="003C6DDF" w:rsidRDefault="0040143B" w:rsidP="00086FEC">
      <w:pPr>
        <w:pStyle w:val="NLNumberedBodyLevel2"/>
      </w:pPr>
      <w:r w:rsidRPr="00D709BC">
        <w:t>issue a claim in any court.</w:t>
      </w:r>
    </w:p>
    <w:p w:rsidR="0040143B" w:rsidRDefault="0040143B" w:rsidP="00086FEC">
      <w:pPr>
        <w:pStyle w:val="NLNumberedBodyLevel1"/>
      </w:pPr>
      <w:r w:rsidRPr="00D709BC">
        <w:t>No failure or delay by any party to exercise any right, power or remedy will operate as a waiver of it nor indicate any intention to reduce that or any other right in the future.</w:t>
      </w:r>
    </w:p>
    <w:p w:rsidR="0040143B" w:rsidRPr="003C6DDF" w:rsidRDefault="0040143B" w:rsidP="00086FEC">
      <w:pPr>
        <w:pStyle w:val="NLNumberedBodyLevel1"/>
      </w:pPr>
      <w:r w:rsidRPr="00D709BC">
        <w:t>Any communication to be served on</w:t>
      </w:r>
      <w:r w:rsidR="00243B6A">
        <w:t xml:space="preserve"> either party</w:t>
      </w:r>
      <w:r w:rsidRPr="00D709BC">
        <w:t xml:space="preserve"> by the other shall be delivered by </w:t>
      </w:r>
      <w:r w:rsidR="00B90C50">
        <w:t xml:space="preserve">hand or sent by </w:t>
      </w:r>
      <w:proofErr w:type="spellStart"/>
      <w:r w:rsidR="00B90C50">
        <w:t>fastmail</w:t>
      </w:r>
      <w:proofErr w:type="spellEnd"/>
      <w:r w:rsidR="00B90C50">
        <w:t xml:space="preserve"> service</w:t>
      </w:r>
      <w:r w:rsidRPr="00D709BC">
        <w:t xml:space="preserve"> or recorded delivery or by e-mail.</w:t>
      </w:r>
    </w:p>
    <w:tbl>
      <w:tblPr>
        <w:tblW w:w="0" w:type="auto"/>
        <w:tblInd w:w="1440" w:type="dxa"/>
        <w:tblLook w:val="04A0"/>
      </w:tblPr>
      <w:tblGrid>
        <w:gridCol w:w="7803"/>
      </w:tblGrid>
      <w:tr w:rsidR="00A03106" w:rsidRPr="00774119" w:rsidTr="00CF73C4">
        <w:tc>
          <w:tcPr>
            <w:tcW w:w="7803" w:type="dxa"/>
          </w:tcPr>
          <w:p w:rsidR="00A03106" w:rsidRDefault="00A03106" w:rsidP="00774119">
            <w:pPr>
              <w:pStyle w:val="NLTableBody"/>
            </w:pPr>
            <w:r w:rsidRPr="00A03106">
              <w:lastRenderedPageBreak/>
              <w:t>It shall be deemed to have been delivered:</w:t>
            </w:r>
          </w:p>
        </w:tc>
      </w:tr>
      <w:tr w:rsidR="00A03106" w:rsidRPr="00774119" w:rsidTr="00CF73C4">
        <w:tc>
          <w:tcPr>
            <w:tcW w:w="7803" w:type="dxa"/>
          </w:tcPr>
          <w:p w:rsidR="00A03106" w:rsidRDefault="00A03106" w:rsidP="00774119">
            <w:pPr>
              <w:pStyle w:val="NLTableBodyCondensed"/>
              <w:ind w:left="720"/>
            </w:pPr>
            <w:r w:rsidRPr="00A03106">
              <w:t>if delivered by hand: on the day of delivery;</w:t>
            </w:r>
          </w:p>
        </w:tc>
      </w:tr>
      <w:tr w:rsidR="00A03106" w:rsidRPr="00774119" w:rsidTr="00CF73C4">
        <w:tc>
          <w:tcPr>
            <w:tcW w:w="7803" w:type="dxa"/>
          </w:tcPr>
          <w:p w:rsidR="00A03106" w:rsidRDefault="00A03106" w:rsidP="00774119">
            <w:pPr>
              <w:pStyle w:val="NLTableBodyCondensed"/>
              <w:ind w:left="720"/>
            </w:pPr>
            <w:r w:rsidRPr="00A03106">
              <w:t>if sent by post to the correct address: within 72 hours of posting;</w:t>
            </w:r>
          </w:p>
        </w:tc>
      </w:tr>
      <w:tr w:rsidR="00A03106" w:rsidRPr="00774119" w:rsidTr="00CF73C4">
        <w:tc>
          <w:tcPr>
            <w:tcW w:w="7803" w:type="dxa"/>
          </w:tcPr>
          <w:p w:rsidR="00A03106" w:rsidRDefault="00A03106" w:rsidP="00CF73C4">
            <w:pPr>
              <w:pStyle w:val="NLTableBody"/>
              <w:ind w:left="720"/>
            </w:pPr>
            <w:r w:rsidRPr="00A03106">
              <w:t>If sent by e-mail to the address from which the receiving party has last sent e-mail:</w:t>
            </w:r>
            <w:r w:rsidR="00CD174A">
              <w:t xml:space="preserve"> </w:t>
            </w:r>
            <w:r w:rsidRPr="00A03106">
              <w:t>within 24 hours if no notice of non-receipt has been received by the sender.</w:t>
            </w:r>
            <w:r w:rsidR="000F4468" w:rsidRPr="00CD7AEE">
              <w:rPr>
                <w:rStyle w:val="NLCommentChar"/>
                <w:rFonts w:cs="Arial"/>
              </w:rPr>
              <w:t xml:space="preserve"> [Take care before agreeing to accept service by e-mail. It may be convenient, but you could miss or accidentally delete the message]</w:t>
            </w:r>
          </w:p>
        </w:tc>
      </w:tr>
    </w:tbl>
    <w:p w:rsidR="0040143B" w:rsidRPr="003C6DDF" w:rsidRDefault="0040143B" w:rsidP="00086FEC">
      <w:pPr>
        <w:pStyle w:val="NLNumberedBodyLevel1"/>
      </w:pPr>
      <w:r w:rsidRPr="00D709BC">
        <w:t>In the event of a dispute between the parties to this agreement, then they undertake to attempt to settle the dispute by engaging in good faith with the other in a process of mediation before commencing arbitration or litigation.</w:t>
      </w:r>
    </w:p>
    <w:p w:rsidR="0040143B" w:rsidRDefault="00B90C50" w:rsidP="00086FEC">
      <w:pPr>
        <w:pStyle w:val="NLNumberedBodyLevel1"/>
      </w:pPr>
      <w:r>
        <w:t>So far as the law permits, and unless otherwise stated, t</w:t>
      </w:r>
      <w:r w:rsidR="0040143B" w:rsidRPr="00D709BC">
        <w:t>his agreement does not gi</w:t>
      </w:r>
      <w:r w:rsidR="006A1EE0">
        <w:t>ve any right to any third party.</w:t>
      </w:r>
    </w:p>
    <w:p w:rsidR="0040143B" w:rsidRDefault="0040143B" w:rsidP="00086FEC">
      <w:pPr>
        <w:pStyle w:val="NLNumberedBodyLevel1"/>
      </w:pPr>
      <w:r w:rsidRPr="00D709BC">
        <w:t xml:space="preserve">In the event of any conflict between any term of this agreement and the provisions of the </w:t>
      </w:r>
      <w:r w:rsidR="00540859">
        <w:t>memorandum of incorporation</w:t>
      </w:r>
      <w:r w:rsidRPr="00D709BC">
        <w:t xml:space="preserve"> of a limited company or any comparable document intended to regulate any other corporate or collective body, then the terms of this agreement shall prevail.</w:t>
      </w:r>
    </w:p>
    <w:p w:rsidR="0040143B" w:rsidRPr="000D018A" w:rsidRDefault="001D7577" w:rsidP="0040143B">
      <w:pPr>
        <w:pStyle w:val="NLNumberedBodyLevel1"/>
        <w:widowControl w:val="0"/>
        <w:spacing w:before="0" w:after="0" w:line="240" w:lineRule="auto"/>
        <w:rPr>
          <w:rFonts w:cs="Arial"/>
          <w:szCs w:val="24"/>
        </w:rPr>
      </w:pPr>
      <w:r w:rsidRPr="000D018A">
        <w:rPr>
          <w:rFonts w:cs="Arial"/>
          <w:szCs w:val="24"/>
          <w:lang w:val="en-CA"/>
        </w:rPr>
        <w:t xml:space="preserve">The validity, construction and performance of this agreement shall be governed by the laws of </w:t>
      </w:r>
      <w:r w:rsidRPr="000D018A">
        <w:rPr>
          <w:rFonts w:cs="Arial"/>
          <w:lang w:val="en-CA"/>
        </w:rPr>
        <w:t>the Republic of South Africa</w:t>
      </w:r>
      <w:r w:rsidR="00B90C50">
        <w:rPr>
          <w:rFonts w:cs="Arial"/>
          <w:szCs w:val="24"/>
          <w:lang w:val="en-CA"/>
        </w:rPr>
        <w:t xml:space="preserve"> </w:t>
      </w:r>
      <w:r w:rsidR="00B90C50" w:rsidRPr="00EC0709">
        <w:t>and you agree that any dispute arising from it shall be litigated only in that country</w:t>
      </w:r>
      <w:r w:rsidR="00B90C50">
        <w:t>.</w:t>
      </w:r>
    </w:p>
    <w:p w:rsidR="000D018A" w:rsidRDefault="000D018A" w:rsidP="000D018A"/>
    <w:p w:rsidR="0040143B" w:rsidRPr="00D709BC" w:rsidRDefault="0040143B" w:rsidP="00744B14">
      <w:pPr>
        <w:pStyle w:val="NLNotesTitle"/>
      </w:pPr>
      <w:r w:rsidRPr="00D709BC">
        <w:br w:type="page"/>
      </w:r>
      <w:r w:rsidRPr="00D709BC">
        <w:lastRenderedPageBreak/>
        <w:t>Explanatory Notes:</w:t>
      </w:r>
    </w:p>
    <w:p w:rsidR="0040143B" w:rsidRPr="00D709BC" w:rsidRDefault="0040143B" w:rsidP="00744B14">
      <w:pPr>
        <w:pStyle w:val="NLNotesHeading1"/>
      </w:pPr>
      <w:r w:rsidRPr="00D709BC">
        <w:t>Website terms template: moderated directory, blog or review site</w:t>
      </w:r>
    </w:p>
    <w:p w:rsidR="0040143B" w:rsidRPr="00D709BC" w:rsidRDefault="0040143B" w:rsidP="00002CBE">
      <w:pPr>
        <w:pStyle w:val="NLNotesSectionTitle"/>
      </w:pPr>
      <w:r w:rsidRPr="00D709BC">
        <w:t xml:space="preserve">Paragraph </w:t>
      </w:r>
      <w:r w:rsidR="001418DA">
        <w:t>s</w:t>
      </w:r>
      <w:r w:rsidRPr="00D709BC">
        <w:t xml:space="preserve">pecific </w:t>
      </w:r>
      <w:r w:rsidR="001418DA">
        <w:t>n</w:t>
      </w:r>
      <w:r w:rsidRPr="00D709BC">
        <w:t>otes:</w:t>
      </w:r>
    </w:p>
    <w:p w:rsidR="0040143B" w:rsidRPr="00D709BC" w:rsidRDefault="001418DA" w:rsidP="00002CBE">
      <w:r>
        <w:t>Drafting n</w:t>
      </w:r>
      <w:r w:rsidR="0040143B" w:rsidRPr="00D709BC">
        <w:t>otes following the numbered paragraphs</w:t>
      </w:r>
    </w:p>
    <w:p w:rsidR="0040143B" w:rsidRPr="00455193" w:rsidRDefault="0040143B" w:rsidP="00455193">
      <w:pPr>
        <w:pStyle w:val="NLAltNumberedBodyLevel0"/>
        <w:numPr>
          <w:ilvl w:val="0"/>
          <w:numId w:val="12"/>
        </w:numPr>
        <w:rPr>
          <w:b/>
        </w:rPr>
      </w:pPr>
      <w:r w:rsidRPr="00455193">
        <w:rPr>
          <w:b/>
        </w:rPr>
        <w:t>Definitions</w:t>
      </w:r>
    </w:p>
    <w:p w:rsidR="0040143B" w:rsidRPr="00D709BC" w:rsidRDefault="0040143B" w:rsidP="00F66BCC">
      <w:pPr>
        <w:pStyle w:val="NLNonNumberedBody"/>
      </w:pPr>
      <w:r w:rsidRPr="00D709BC">
        <w:t>We know nothing about your business, so we cannot provide you with defined terms which precisely describe your services. By all means use the search/replace function in your word processor to change them. Here are examples of changes to defined terms:</w:t>
      </w:r>
    </w:p>
    <w:tbl>
      <w:tblPr>
        <w:tblW w:w="0" w:type="auto"/>
        <w:tblInd w:w="738" w:type="dxa"/>
        <w:tblLook w:val="04A0"/>
      </w:tblPr>
      <w:tblGrid>
        <w:gridCol w:w="3060"/>
        <w:gridCol w:w="5445"/>
      </w:tblGrid>
      <w:tr w:rsidR="00774119" w:rsidRPr="00774119" w:rsidTr="00774119">
        <w:tc>
          <w:tcPr>
            <w:tcW w:w="3060" w:type="dxa"/>
          </w:tcPr>
          <w:p w:rsidR="00694726" w:rsidRPr="00774119" w:rsidRDefault="00694726" w:rsidP="00774119">
            <w:pPr>
              <w:pStyle w:val="NLTableBodyCondensed"/>
              <w:rPr>
                <w:b/>
              </w:rPr>
            </w:pPr>
            <w:r w:rsidRPr="00774119">
              <w:rPr>
                <w:b/>
              </w:rPr>
              <w:t>We use</w:t>
            </w:r>
          </w:p>
        </w:tc>
        <w:tc>
          <w:tcPr>
            <w:tcW w:w="5445" w:type="dxa"/>
          </w:tcPr>
          <w:p w:rsidR="00694726" w:rsidRPr="00774119" w:rsidRDefault="00694726" w:rsidP="00774119">
            <w:pPr>
              <w:pStyle w:val="NLTableBodyCondensed"/>
              <w:rPr>
                <w:b/>
              </w:rPr>
            </w:pPr>
            <w:r w:rsidRPr="00774119">
              <w:rPr>
                <w:b/>
              </w:rPr>
              <w:t>You decide to change to</w:t>
            </w:r>
          </w:p>
        </w:tc>
      </w:tr>
      <w:tr w:rsidR="00774119" w:rsidRPr="00774119" w:rsidTr="00774119">
        <w:trPr>
          <w:trHeight w:val="70"/>
        </w:trPr>
        <w:tc>
          <w:tcPr>
            <w:tcW w:w="3060" w:type="dxa"/>
          </w:tcPr>
          <w:p w:rsidR="00694726" w:rsidRDefault="001418DA" w:rsidP="00774119">
            <w:pPr>
              <w:pStyle w:val="NLTableBodyCondensed"/>
            </w:pPr>
            <w:r>
              <w:t>“</w:t>
            </w:r>
            <w:r w:rsidR="00694726" w:rsidRPr="00694726">
              <w:t>Directory</w:t>
            </w:r>
            <w:r>
              <w:t>”</w:t>
            </w:r>
          </w:p>
        </w:tc>
        <w:tc>
          <w:tcPr>
            <w:tcW w:w="5445" w:type="dxa"/>
          </w:tcPr>
          <w:p w:rsidR="00694726" w:rsidRDefault="001418DA" w:rsidP="00774119">
            <w:pPr>
              <w:pStyle w:val="NLTableBodyCondensed"/>
            </w:pPr>
            <w:r>
              <w:t>“</w:t>
            </w:r>
            <w:r w:rsidR="00694726" w:rsidRPr="00694726">
              <w:t>Database</w:t>
            </w:r>
            <w:r>
              <w:t>” / “Business Directory”</w:t>
            </w:r>
          </w:p>
        </w:tc>
      </w:tr>
      <w:tr w:rsidR="00774119" w:rsidRPr="00774119" w:rsidTr="00774119">
        <w:tc>
          <w:tcPr>
            <w:tcW w:w="3060" w:type="dxa"/>
          </w:tcPr>
          <w:p w:rsidR="00694726" w:rsidRDefault="001418DA" w:rsidP="00774119">
            <w:pPr>
              <w:pStyle w:val="NLTableBodyCondensed"/>
            </w:pPr>
            <w:r>
              <w:t>“</w:t>
            </w:r>
            <w:r w:rsidR="00694726" w:rsidRPr="00694726">
              <w:t>Our Website</w:t>
            </w:r>
            <w:r>
              <w:t>”</w:t>
            </w:r>
          </w:p>
        </w:tc>
        <w:tc>
          <w:tcPr>
            <w:tcW w:w="5445" w:type="dxa"/>
          </w:tcPr>
          <w:p w:rsidR="00694726" w:rsidRDefault="001418DA" w:rsidP="00774119">
            <w:pPr>
              <w:pStyle w:val="NLTableBodyCondensed"/>
            </w:pPr>
            <w:r>
              <w:t>“</w:t>
            </w:r>
            <w:r w:rsidR="00694726" w:rsidRPr="00694726">
              <w:t>The Excellent Café Guide</w:t>
            </w:r>
            <w:r>
              <w:t>” / “The Site”</w:t>
            </w:r>
          </w:p>
        </w:tc>
      </w:tr>
    </w:tbl>
    <w:p w:rsidR="0040143B" w:rsidRPr="00814161" w:rsidRDefault="0040143B" w:rsidP="00F66BCC">
      <w:pPr>
        <w:pStyle w:val="NLNonNumberedBody"/>
        <w:rPr>
          <w:rFonts w:cs="Arial"/>
          <w:b/>
          <w:szCs w:val="24"/>
        </w:rPr>
      </w:pPr>
      <w:r w:rsidRPr="00F66BCC">
        <w:t>But</w:t>
      </w:r>
      <w:r w:rsidRPr="00D709BC">
        <w:rPr>
          <w:rFonts w:cs="Arial"/>
          <w:szCs w:val="24"/>
        </w:rPr>
        <w:t xml:space="preserve"> if you do change the defined word, </w:t>
      </w:r>
      <w:r w:rsidRPr="00D709BC">
        <w:rPr>
          <w:rFonts w:cs="Arial"/>
          <w:b/>
          <w:szCs w:val="24"/>
        </w:rPr>
        <w:t>make sure it applies to every use of it in the document.</w:t>
      </w:r>
    </w:p>
    <w:p w:rsidR="001418DA" w:rsidRPr="00A033D1" w:rsidRDefault="001418DA" w:rsidP="001418DA">
      <w:pPr>
        <w:pStyle w:val="NLNonNumberedBody"/>
      </w:pPr>
      <w:r w:rsidRPr="00344768">
        <w:t>Remember too, that when a word or phrase is defined, the defined meaning, capitalised, takes precedence over the common meaning of that word or phrase.</w:t>
      </w:r>
    </w:p>
    <w:p w:rsidR="0040143B" w:rsidRPr="00D709BC" w:rsidRDefault="0040143B" w:rsidP="00F66BCC">
      <w:pPr>
        <w:pStyle w:val="NLNonNumberedBody"/>
        <w:rPr>
          <w:rFonts w:cs="Arial"/>
          <w:szCs w:val="24"/>
        </w:rPr>
      </w:pPr>
      <w:r w:rsidRPr="00D709BC">
        <w:rPr>
          <w:rFonts w:cs="Arial"/>
          <w:szCs w:val="24"/>
        </w:rPr>
        <w:t xml:space="preserve">You </w:t>
      </w:r>
      <w:r w:rsidRPr="00F66BCC">
        <w:t>should</w:t>
      </w:r>
      <w:r w:rsidRPr="00D709BC">
        <w:rPr>
          <w:rFonts w:cs="Arial"/>
          <w:szCs w:val="24"/>
        </w:rPr>
        <w:t xml:space="preserve"> first decide on the contents of the document, then return to check what definitions are needed and whether they really fit the text you have left in place.</w:t>
      </w:r>
    </w:p>
    <w:p w:rsidR="00252EA2" w:rsidRDefault="001418DA">
      <w:pPr>
        <w:pStyle w:val="NLAltNumberedBodyLevel0"/>
        <w:rPr>
          <w:b/>
        </w:rPr>
      </w:pPr>
      <w:r w:rsidRPr="00D775CF">
        <w:rPr>
          <w:b/>
        </w:rPr>
        <w:t>Your account and personal information</w:t>
      </w:r>
    </w:p>
    <w:p w:rsidR="001418DA" w:rsidRDefault="001418DA" w:rsidP="001418DA">
      <w:pPr>
        <w:pStyle w:val="NLNonNumberedBody"/>
        <w:ind w:left="0" w:firstLine="720"/>
      </w:pPr>
      <w:r>
        <w:t>Edit as you require</w:t>
      </w:r>
      <w:r w:rsidRPr="00D04AE0">
        <w:t>. We have no other comment.</w:t>
      </w:r>
    </w:p>
    <w:p w:rsidR="0040143B" w:rsidRPr="00455193" w:rsidRDefault="0040143B" w:rsidP="00455193">
      <w:pPr>
        <w:pStyle w:val="NLAltNumberedBodyLevel0"/>
        <w:rPr>
          <w:b/>
        </w:rPr>
      </w:pPr>
      <w:r w:rsidRPr="00455193">
        <w:rPr>
          <w:b/>
        </w:rPr>
        <w:t>Inclusion in the Directory</w:t>
      </w:r>
    </w:p>
    <w:p w:rsidR="0040143B" w:rsidRPr="00D709BC" w:rsidRDefault="0040143B" w:rsidP="00F66BCC">
      <w:pPr>
        <w:pStyle w:val="NLNonNumberedBody"/>
        <w:rPr>
          <w:rFonts w:cs="Arial"/>
          <w:szCs w:val="24"/>
        </w:rPr>
      </w:pPr>
      <w:r w:rsidRPr="00D709BC">
        <w:rPr>
          <w:rFonts w:cs="Arial"/>
          <w:szCs w:val="24"/>
        </w:rPr>
        <w:t xml:space="preserve">We </w:t>
      </w:r>
      <w:r w:rsidRPr="00F66BCC">
        <w:t>have</w:t>
      </w:r>
      <w:r w:rsidRPr="00D709BC">
        <w:rPr>
          <w:rFonts w:cs="Arial"/>
          <w:szCs w:val="24"/>
        </w:rPr>
        <w:t xml:space="preserve"> no comment. Edit as necessary.</w:t>
      </w:r>
    </w:p>
    <w:p w:rsidR="0040143B" w:rsidRPr="00455193" w:rsidRDefault="0040143B" w:rsidP="00455193">
      <w:pPr>
        <w:pStyle w:val="NLAltNumberedBodyLevel0"/>
        <w:rPr>
          <w:b/>
        </w:rPr>
      </w:pPr>
      <w:r w:rsidRPr="00455193">
        <w:rPr>
          <w:b/>
        </w:rPr>
        <w:t>How we handle your data</w:t>
      </w:r>
    </w:p>
    <w:p w:rsidR="00697016" w:rsidRPr="00D30D22" w:rsidRDefault="00697016" w:rsidP="00697016">
      <w:pPr>
        <w:ind w:left="720"/>
      </w:pPr>
      <w:r w:rsidRPr="00D30D22">
        <w:t>It is a question of balance and maybe how your buyers will react. You are free to delete all or any of it.</w:t>
      </w:r>
    </w:p>
    <w:p w:rsidR="00697016" w:rsidRDefault="00697016" w:rsidP="00697016">
      <w:pPr>
        <w:ind w:left="720"/>
      </w:pPr>
      <w:r w:rsidRPr="00D30D22">
        <w:t xml:space="preserve">This particular paragraph covers a sensitive issue. You should edit to suit the way you operate your business. You need to provide a balance between </w:t>
      </w:r>
      <w:r w:rsidRPr="00D30D22">
        <w:lastRenderedPageBreak/>
        <w:t>making precise promises which could trip you up on the one hand and giving a tight enough framework to convince doubters that you will not sell their data. You should also make sure you have the current Net Lawman privacy policy in support.</w:t>
      </w:r>
    </w:p>
    <w:p w:rsidR="0040143B" w:rsidRPr="00455193" w:rsidRDefault="0040143B" w:rsidP="00455193">
      <w:pPr>
        <w:pStyle w:val="NLAltNumberedBodyLevel0"/>
        <w:rPr>
          <w:b/>
        </w:rPr>
      </w:pPr>
      <w:r w:rsidRPr="00455193">
        <w:rPr>
          <w:b/>
        </w:rPr>
        <w:t>Restrictions on what you may Post to Our Website</w:t>
      </w:r>
    </w:p>
    <w:p w:rsidR="00697016" w:rsidRPr="000B1B4E" w:rsidRDefault="00697016" w:rsidP="00697016">
      <w:pPr>
        <w:ind w:left="720"/>
      </w:pPr>
      <w:r>
        <w:t>This and the following four</w:t>
      </w:r>
      <w:r w:rsidRPr="00D30D22">
        <w:t xml:space="preserve"> paragraphs relate directly to aspects of the interface between you and your buyers. The more they are allowed to enter data, upload, download, leave messages, and so on, the greater your risk. You cannot stop a criminal by a term in a document, but you can make clear to regular users, before and after the event, that you will take a tough line for bad behaviour.</w:t>
      </w:r>
    </w:p>
    <w:p w:rsidR="0040143B" w:rsidRPr="00D709BC" w:rsidRDefault="0040143B" w:rsidP="00F66BCC">
      <w:pPr>
        <w:pStyle w:val="NLNonNumberedBody"/>
        <w:rPr>
          <w:rFonts w:cs="Arial"/>
          <w:szCs w:val="24"/>
        </w:rPr>
      </w:pPr>
      <w:r w:rsidRPr="00D709BC">
        <w:rPr>
          <w:rFonts w:cs="Arial"/>
          <w:szCs w:val="24"/>
        </w:rPr>
        <w:t xml:space="preserve">This </w:t>
      </w:r>
      <w:r w:rsidRPr="00F66BCC">
        <w:t>paragraph</w:t>
      </w:r>
      <w:r w:rsidRPr="00D709BC">
        <w:rPr>
          <w:rFonts w:cs="Arial"/>
          <w:szCs w:val="24"/>
        </w:rPr>
        <w:t xml:space="preserve"> has two purposes: the first is the obvious and named purpose of preventing damage to your website and establishing a contractual obligation by your site users not to do so. Secondly, it may assist in protecting you from civil or criminal charges for which you may otherwise be liable as a result of </w:t>
      </w:r>
      <w:r w:rsidRPr="00F66BCC">
        <w:t>what</w:t>
      </w:r>
      <w:r w:rsidRPr="00D709BC">
        <w:rPr>
          <w:rFonts w:cs="Arial"/>
          <w:szCs w:val="24"/>
        </w:rPr>
        <w:t xml:space="preserve"> someone else posts to your website.</w:t>
      </w:r>
    </w:p>
    <w:p w:rsidR="0040143B" w:rsidRPr="00D709BC" w:rsidRDefault="0040143B" w:rsidP="00F66BCC">
      <w:pPr>
        <w:pStyle w:val="NLNonNumberedBody"/>
        <w:rPr>
          <w:rFonts w:cs="Arial"/>
          <w:szCs w:val="24"/>
        </w:rPr>
      </w:pPr>
      <w:r w:rsidRPr="00D709BC">
        <w:rPr>
          <w:rFonts w:cs="Arial"/>
          <w:szCs w:val="24"/>
        </w:rPr>
        <w:t xml:space="preserve">No matter what you put in this paragraph, there is no certainty that you may not be the </w:t>
      </w:r>
      <w:r w:rsidRPr="00F66BCC">
        <w:t>subject</w:t>
      </w:r>
      <w:r w:rsidRPr="00D709BC">
        <w:rPr>
          <w:rFonts w:cs="Arial"/>
          <w:szCs w:val="24"/>
        </w:rPr>
        <w:t xml:space="preserve"> of some sort of attack or other problems. However, we do think it is worth providing a full and strict policy. By doing so, you have the best possible defence against anyone who claims he has been insulted, injured, defamed, or whatever.</w:t>
      </w:r>
    </w:p>
    <w:p w:rsidR="0040143B" w:rsidRPr="00D709BC" w:rsidRDefault="0040143B" w:rsidP="00F66BCC">
      <w:pPr>
        <w:pStyle w:val="NLNonNumberedBody"/>
        <w:rPr>
          <w:rFonts w:cs="Arial"/>
          <w:szCs w:val="24"/>
        </w:rPr>
      </w:pPr>
      <w:r w:rsidRPr="00D709BC">
        <w:rPr>
          <w:rFonts w:cs="Arial"/>
          <w:szCs w:val="24"/>
        </w:rPr>
        <w:t xml:space="preserve">Of course, </w:t>
      </w:r>
      <w:r w:rsidRPr="00F66BCC">
        <w:t>anyone</w:t>
      </w:r>
      <w:r w:rsidRPr="00D709BC">
        <w:rPr>
          <w:rFonts w:cs="Arial"/>
          <w:szCs w:val="24"/>
        </w:rPr>
        <w:t xml:space="preserve"> who wishes to continue to use your services will comply.</w:t>
      </w:r>
    </w:p>
    <w:p w:rsidR="0040143B" w:rsidRPr="00D709BC" w:rsidRDefault="0040143B" w:rsidP="00F66BCC">
      <w:pPr>
        <w:pStyle w:val="NLNonNumberedBody"/>
        <w:rPr>
          <w:rFonts w:cs="Arial"/>
          <w:szCs w:val="24"/>
        </w:rPr>
      </w:pPr>
      <w:r w:rsidRPr="00D709BC">
        <w:rPr>
          <w:rFonts w:cs="Arial"/>
          <w:szCs w:val="24"/>
        </w:rPr>
        <w:t xml:space="preserve">We have </w:t>
      </w:r>
      <w:r w:rsidRPr="00F66BCC">
        <w:t>provided</w:t>
      </w:r>
      <w:r w:rsidRPr="00D709BC">
        <w:rPr>
          <w:rFonts w:cs="Arial"/>
          <w:szCs w:val="24"/>
        </w:rPr>
        <w:t xml:space="preserve"> a vast menu of possibilities, suitable for an international client base. We suggest that you edit this paragraph in line with the perceived extent of your risk, but we assume that you need a high level of protection.</w:t>
      </w:r>
    </w:p>
    <w:p w:rsidR="0040143B" w:rsidRPr="00455193" w:rsidRDefault="0040143B" w:rsidP="00455193">
      <w:pPr>
        <w:pStyle w:val="NLAltNumberedBodyLevel0"/>
        <w:rPr>
          <w:b/>
        </w:rPr>
      </w:pPr>
      <w:r w:rsidRPr="00455193">
        <w:rPr>
          <w:b/>
        </w:rPr>
        <w:t>Your Posting: restricted content</w:t>
      </w:r>
    </w:p>
    <w:p w:rsidR="0040143B" w:rsidRPr="00D709BC" w:rsidRDefault="0040143B" w:rsidP="00F66BCC">
      <w:pPr>
        <w:pStyle w:val="NLNonNumberedBody"/>
        <w:rPr>
          <w:rFonts w:cs="Arial"/>
          <w:szCs w:val="24"/>
        </w:rPr>
      </w:pPr>
      <w:r w:rsidRPr="00D709BC">
        <w:rPr>
          <w:rFonts w:cs="Arial"/>
          <w:szCs w:val="24"/>
        </w:rPr>
        <w:t xml:space="preserve">This paragraph continues in the vein of the previous one. As you see, we intend to make clear that certain other activities are prohibited. We have separated it because it is an area of common problems. The clearer you make it, the less likely you are to encounter problems. </w:t>
      </w:r>
    </w:p>
    <w:p w:rsidR="0040143B" w:rsidRPr="00455193" w:rsidRDefault="0040143B" w:rsidP="00455193">
      <w:pPr>
        <w:pStyle w:val="NLAltNumberedBodyLevel0"/>
        <w:rPr>
          <w:b/>
        </w:rPr>
      </w:pPr>
      <w:r w:rsidRPr="00455193">
        <w:rPr>
          <w:b/>
        </w:rPr>
        <w:t>Removal of offensive Content</w:t>
      </w:r>
      <w:r w:rsidRPr="00455193">
        <w:rPr>
          <w:b/>
        </w:rPr>
        <w:tab/>
      </w:r>
      <w:r w:rsidRPr="00455193">
        <w:rPr>
          <w:b/>
        </w:rPr>
        <w:tab/>
      </w:r>
      <w:r w:rsidRPr="00455193">
        <w:rPr>
          <w:b/>
        </w:rPr>
        <w:tab/>
      </w:r>
      <w:r w:rsidRPr="00455193">
        <w:rPr>
          <w:b/>
        </w:rPr>
        <w:tab/>
      </w:r>
    </w:p>
    <w:p w:rsidR="0040143B" w:rsidRPr="00D709BC" w:rsidRDefault="0040143B" w:rsidP="00F66BCC">
      <w:pPr>
        <w:pStyle w:val="NLNonNumberedBody"/>
        <w:rPr>
          <w:rFonts w:cs="Arial"/>
          <w:szCs w:val="24"/>
        </w:rPr>
      </w:pPr>
      <w:r w:rsidRPr="00D709BC">
        <w:rPr>
          <w:rFonts w:cs="Arial"/>
          <w:szCs w:val="24"/>
        </w:rPr>
        <w:t xml:space="preserve">This paragraph is targeted at anyone who is aggrieved by your site content. He may or may not be one of your customers. By stating and following this policy you will reduce the chance of any claim for defamation, breach of copyright, and so on. Depending on how you attract acceptance of the terms generally, this paragraph may not be enforceable against a visitor who has </w:t>
      </w:r>
      <w:r w:rsidRPr="00D709BC">
        <w:rPr>
          <w:rFonts w:cs="Arial"/>
          <w:szCs w:val="24"/>
        </w:rPr>
        <w:lastRenderedPageBreak/>
        <w:t>not explicitly agreed to these T&amp;C (for example, visitors who are not subscribers).</w:t>
      </w:r>
    </w:p>
    <w:p w:rsidR="0040143B" w:rsidRPr="00455193" w:rsidRDefault="0040143B" w:rsidP="00455193">
      <w:pPr>
        <w:pStyle w:val="NLAltNumberedBodyLevel0"/>
        <w:rPr>
          <w:b/>
        </w:rPr>
      </w:pPr>
      <w:r w:rsidRPr="00455193">
        <w:rPr>
          <w:b/>
        </w:rPr>
        <w:t>Our Website</w:t>
      </w:r>
      <w:r w:rsidR="00697016">
        <w:rPr>
          <w:b/>
        </w:rPr>
        <w:t>: moderated content</w:t>
      </w:r>
    </w:p>
    <w:p w:rsidR="0040143B" w:rsidRPr="00D709BC" w:rsidRDefault="0040143B" w:rsidP="00F66BCC">
      <w:pPr>
        <w:pStyle w:val="NLNonNumberedBody"/>
        <w:rPr>
          <w:rFonts w:cs="Arial"/>
          <w:szCs w:val="24"/>
        </w:rPr>
      </w:pPr>
      <w:r w:rsidRPr="00D709BC">
        <w:rPr>
          <w:rFonts w:cs="Arial"/>
          <w:szCs w:val="24"/>
        </w:rPr>
        <w:t xml:space="preserve">The </w:t>
      </w:r>
      <w:r w:rsidRPr="00F66BCC">
        <w:t>purposes</w:t>
      </w:r>
      <w:r w:rsidRPr="00D709BC">
        <w:rPr>
          <w:rFonts w:cs="Arial"/>
          <w:szCs w:val="24"/>
        </w:rPr>
        <w:t xml:space="preserve"> of this paragraph are first, to inform parents and others in charge of children that your site may contain unsuitable content and secondly to protect you from a claim on that account. The last sub paragraph covers the situation where some third party acts on behalf of the child as a way to avoid the previous disclaimer.</w:t>
      </w:r>
    </w:p>
    <w:p w:rsidR="0040143B" w:rsidRPr="00455193" w:rsidRDefault="0040143B" w:rsidP="00455193">
      <w:pPr>
        <w:pStyle w:val="NLAltNumberedBodyLevel0"/>
        <w:rPr>
          <w:b/>
        </w:rPr>
      </w:pPr>
      <w:r w:rsidRPr="00455193">
        <w:rPr>
          <w:b/>
        </w:rPr>
        <w:t>Security of Our Website</w:t>
      </w:r>
    </w:p>
    <w:p w:rsidR="0040143B" w:rsidRPr="00D709BC" w:rsidRDefault="0040143B" w:rsidP="00F66BCC">
      <w:pPr>
        <w:pStyle w:val="NLNonNumberedBody"/>
        <w:rPr>
          <w:rFonts w:cs="Arial"/>
          <w:szCs w:val="24"/>
        </w:rPr>
      </w:pPr>
      <w:r w:rsidRPr="00D709BC">
        <w:rPr>
          <w:rFonts w:cs="Arial"/>
          <w:szCs w:val="24"/>
        </w:rPr>
        <w:t xml:space="preserve">There is an intentional overlap here with the paragraph on restrictions on posting. </w:t>
      </w:r>
      <w:r w:rsidRPr="00F66BCC">
        <w:t>Your</w:t>
      </w:r>
      <w:r w:rsidRPr="00D709BC">
        <w:rPr>
          <w:rFonts w:cs="Arial"/>
          <w:szCs w:val="24"/>
        </w:rPr>
        <w:t xml:space="preserve"> need for this provision also depends on the extent to which users are able to post content of any sort. Delete provisions that are stronger than you need.</w:t>
      </w:r>
      <w:r w:rsidRPr="00D709BC">
        <w:rPr>
          <w:rFonts w:cs="Arial"/>
          <w:szCs w:val="24"/>
        </w:rPr>
        <w:tab/>
      </w:r>
      <w:r w:rsidRPr="00D709BC">
        <w:rPr>
          <w:rFonts w:cs="Arial"/>
          <w:szCs w:val="24"/>
        </w:rPr>
        <w:tab/>
      </w:r>
      <w:r w:rsidRPr="00D709BC">
        <w:rPr>
          <w:rFonts w:cs="Arial"/>
          <w:szCs w:val="24"/>
        </w:rPr>
        <w:tab/>
      </w:r>
    </w:p>
    <w:p w:rsidR="0040143B" w:rsidRPr="00455193" w:rsidRDefault="0040143B" w:rsidP="00455193">
      <w:pPr>
        <w:pStyle w:val="NLAltNumberedBodyLevel0"/>
        <w:rPr>
          <w:b/>
        </w:rPr>
      </w:pPr>
      <w:r w:rsidRPr="00455193">
        <w:rPr>
          <w:b/>
        </w:rPr>
        <w:t>Intellectual Property</w:t>
      </w:r>
    </w:p>
    <w:p w:rsidR="0040143B" w:rsidRPr="00D709BC" w:rsidRDefault="0040143B" w:rsidP="00F66BCC">
      <w:pPr>
        <w:pStyle w:val="NLNonNumberedBody"/>
        <w:rPr>
          <w:rFonts w:cs="Arial"/>
          <w:szCs w:val="24"/>
        </w:rPr>
      </w:pPr>
      <w:r w:rsidRPr="00D709BC">
        <w:rPr>
          <w:rFonts w:cs="Arial"/>
          <w:szCs w:val="24"/>
        </w:rPr>
        <w:t xml:space="preserve">Few </w:t>
      </w:r>
      <w:r w:rsidRPr="00F66BCC">
        <w:t>business</w:t>
      </w:r>
      <w:r w:rsidRPr="00D709BC">
        <w:rPr>
          <w:rFonts w:cs="Arial"/>
          <w:szCs w:val="24"/>
        </w:rPr>
        <w:t xml:space="preserve"> managers appreciate just how much IP is owned by the business. There is an enormous variety of IP rights, from domain names to trade marks. It is sensible to leave these provisions in place, but edit them so that they are appropriate for your business.</w:t>
      </w:r>
    </w:p>
    <w:p w:rsidR="0040143B" w:rsidRPr="00455193" w:rsidRDefault="0040143B" w:rsidP="00455193">
      <w:pPr>
        <w:pStyle w:val="NLAltNumberedBodyLevel0"/>
        <w:rPr>
          <w:b/>
        </w:rPr>
      </w:pPr>
      <w:r w:rsidRPr="00455193">
        <w:rPr>
          <w:b/>
        </w:rPr>
        <w:t>Disclaimers and limitation of liability</w:t>
      </w:r>
    </w:p>
    <w:p w:rsidR="0040143B" w:rsidRPr="00D709BC" w:rsidRDefault="0040143B" w:rsidP="00F66BCC">
      <w:pPr>
        <w:pStyle w:val="NLNonNumberedBody"/>
        <w:rPr>
          <w:rFonts w:cs="Arial"/>
          <w:szCs w:val="24"/>
        </w:rPr>
      </w:pPr>
      <w:r w:rsidRPr="00D709BC">
        <w:rPr>
          <w:rFonts w:cs="Arial"/>
          <w:szCs w:val="24"/>
        </w:rPr>
        <w:t>Our best advice to you is to include these disclaimers so far as they apply to your business.</w:t>
      </w:r>
    </w:p>
    <w:p w:rsidR="0040143B" w:rsidRPr="00D709BC" w:rsidRDefault="0040143B" w:rsidP="00F66BCC">
      <w:pPr>
        <w:pStyle w:val="NLNonNumberedBody"/>
        <w:rPr>
          <w:rFonts w:cs="Arial"/>
          <w:szCs w:val="24"/>
        </w:rPr>
      </w:pPr>
      <w:r w:rsidRPr="00D709BC">
        <w:rPr>
          <w:rFonts w:cs="Arial"/>
          <w:szCs w:val="24"/>
        </w:rPr>
        <w:t>You will see that we have also included in the provision for directors and others to have the same protection. One way to get around disclaimer provisions in the past was to claim not against the company with whom the claimant has a contract but against the directors or others in negligence.</w:t>
      </w:r>
    </w:p>
    <w:p w:rsidR="0040143B" w:rsidRPr="00455193" w:rsidRDefault="0040143B" w:rsidP="00455193">
      <w:pPr>
        <w:pStyle w:val="NLAltNumberedBodyLevel0"/>
        <w:rPr>
          <w:b/>
        </w:rPr>
      </w:pPr>
      <w:r w:rsidRPr="00455193">
        <w:rPr>
          <w:b/>
        </w:rPr>
        <w:t>You indemnify us</w:t>
      </w:r>
      <w:r w:rsidRPr="00455193">
        <w:rPr>
          <w:b/>
        </w:rPr>
        <w:tab/>
      </w:r>
    </w:p>
    <w:p w:rsidR="00670B26" w:rsidRDefault="00670B26" w:rsidP="00F66BCC">
      <w:pPr>
        <w:pStyle w:val="NLNonNumberedBody"/>
        <w:rPr>
          <w:rFonts w:cs="Arial"/>
          <w:szCs w:val="24"/>
        </w:rPr>
      </w:pPr>
      <w:r>
        <w:rPr>
          <w:rFonts w:cs="Arial"/>
          <w:szCs w:val="24"/>
        </w:rPr>
        <w:t>We suggest no edits.</w:t>
      </w:r>
    </w:p>
    <w:p w:rsidR="0040143B" w:rsidRPr="00455193" w:rsidRDefault="0040143B" w:rsidP="00455193">
      <w:pPr>
        <w:pStyle w:val="NLAltNumberedBodyLevel0"/>
        <w:rPr>
          <w:b/>
        </w:rPr>
      </w:pPr>
      <w:r w:rsidRPr="00455193">
        <w:rPr>
          <w:b/>
        </w:rPr>
        <w:t>Miscellaneous matters</w:t>
      </w:r>
    </w:p>
    <w:p w:rsidR="0040143B" w:rsidRPr="00D709BC" w:rsidRDefault="0040143B" w:rsidP="00F66BCC">
      <w:pPr>
        <w:pStyle w:val="NLNonNumberedBody"/>
        <w:rPr>
          <w:rFonts w:cs="Arial"/>
          <w:szCs w:val="24"/>
        </w:rPr>
      </w:pPr>
      <w:r w:rsidRPr="00D709BC">
        <w:rPr>
          <w:rFonts w:cs="Arial"/>
          <w:szCs w:val="24"/>
        </w:rPr>
        <w:t xml:space="preserve">A </w:t>
      </w:r>
      <w:r w:rsidRPr="00F66BCC">
        <w:t>number</w:t>
      </w:r>
      <w:r w:rsidRPr="00D709BC">
        <w:rPr>
          <w:rFonts w:cs="Arial"/>
          <w:szCs w:val="24"/>
        </w:rPr>
        <w:t xml:space="preserve"> of special points we have identified each of these as important to protect you. Some are relevant to particular paragraphs in the document, some apply more generally. Some are included to strengthen your position generally. Do not delete unless you are quite positive of the legal effect of doing so.</w:t>
      </w:r>
    </w:p>
    <w:p w:rsidR="00E24C85" w:rsidRPr="00030731" w:rsidRDefault="0040143B" w:rsidP="00DC6FB9">
      <w:pPr>
        <w:pStyle w:val="NLNotesSectionTitle"/>
      </w:pPr>
      <w:r w:rsidRPr="00D709BC">
        <w:lastRenderedPageBreak/>
        <w:t>End of notes</w:t>
      </w:r>
    </w:p>
    <w:sectPr w:rsidR="00E24C85" w:rsidRPr="00030731" w:rsidSect="00CF73C4">
      <w:footerReference w:type="default" r:id="rId10"/>
      <w:pgSz w:w="11907" w:h="16839" w:code="9"/>
      <w:pgMar w:top="1440" w:right="1440" w:bottom="1080" w:left="1440" w:header="720" w:footer="288"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FCE" w:rsidRDefault="00FB0FCE" w:rsidP="008063E9">
      <w:pPr>
        <w:spacing w:before="0" w:after="0" w:line="240" w:lineRule="auto"/>
      </w:pPr>
      <w:r>
        <w:separator/>
      </w:r>
    </w:p>
  </w:endnote>
  <w:endnote w:type="continuationSeparator" w:id="0">
    <w:p w:rsidR="00FB0FCE" w:rsidRDefault="00FB0FCE" w:rsidP="008063E9">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3B" w:rsidRDefault="0040143B">
    <w:pPr>
      <w:framePr w:w="9706" w:h="232" w:hRule="exact" w:wrap="notBeside" w:vAnchor="page" w:hAnchor="text" w:y="15494"/>
      <w:widowControl w:val="0"/>
      <w:spacing w:line="0" w:lineRule="atLeast"/>
      <w:jc w:val="center"/>
      <w:rPr>
        <w:vanish/>
      </w:rPr>
    </w:pPr>
    <w:r>
      <w:rPr>
        <w:sz w:val="20"/>
      </w:rPr>
      <w:pgNum/>
    </w:r>
  </w:p>
  <w:p w:rsidR="0040143B" w:rsidRDefault="0040143B">
    <w:pPr>
      <w:widowControl w:val="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3071"/>
      <w:gridCol w:w="3076"/>
      <w:gridCol w:w="3096"/>
    </w:tblGrid>
    <w:tr w:rsidR="00B5343D" w:rsidTr="008063E9">
      <w:tc>
        <w:tcPr>
          <w:tcW w:w="3192" w:type="dxa"/>
        </w:tcPr>
        <w:p w:rsidR="00B5343D" w:rsidRPr="005F2C43" w:rsidRDefault="00B5343D" w:rsidP="005F2C43">
          <w:pPr>
            <w:pStyle w:val="Footer"/>
          </w:pPr>
        </w:p>
      </w:tc>
      <w:tc>
        <w:tcPr>
          <w:tcW w:w="3192" w:type="dxa"/>
        </w:tcPr>
        <w:p w:rsidR="00B5343D" w:rsidRDefault="004924F5" w:rsidP="00B7438A">
          <w:pPr>
            <w:pStyle w:val="Footer"/>
            <w:jc w:val="center"/>
          </w:pPr>
          <w:r>
            <w:fldChar w:fldCharType="begin"/>
          </w:r>
          <w:r w:rsidR="007F65B8">
            <w:instrText xml:space="preserve"> PAGE   \* MERGEFORMAT </w:instrText>
          </w:r>
          <w:r>
            <w:fldChar w:fldCharType="separate"/>
          </w:r>
          <w:r w:rsidR="00CF73C4">
            <w:rPr>
              <w:noProof/>
            </w:rPr>
            <w:t>11</w:t>
          </w:r>
          <w:r>
            <w:rPr>
              <w:noProof/>
            </w:rPr>
            <w:fldChar w:fldCharType="end"/>
          </w:r>
        </w:p>
      </w:tc>
      <w:tc>
        <w:tcPr>
          <w:tcW w:w="3192" w:type="dxa"/>
        </w:tcPr>
        <w:p w:rsidR="00B5343D" w:rsidRDefault="00CF73C4" w:rsidP="00CF73C4">
          <w:pPr>
            <w:pStyle w:val="NLFooterCopyrightNotice"/>
          </w:pPr>
          <w:r>
            <w:t>© Andrew Taylor and Net Lawman Ltd</w:t>
          </w:r>
        </w:p>
      </w:tc>
    </w:tr>
  </w:tbl>
  <w:p w:rsidR="00B5343D" w:rsidRPr="008063E9" w:rsidRDefault="00B5343D" w:rsidP="008063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FCE" w:rsidRDefault="00FB0FCE" w:rsidP="008063E9">
      <w:pPr>
        <w:spacing w:before="0" w:after="0" w:line="240" w:lineRule="auto"/>
      </w:pPr>
      <w:r>
        <w:separator/>
      </w:r>
    </w:p>
  </w:footnote>
  <w:footnote w:type="continuationSeparator" w:id="0">
    <w:p w:rsidR="00FB0FCE" w:rsidRDefault="00FB0FCE" w:rsidP="008063E9">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3B" w:rsidRDefault="0040143B">
    <w:pPr>
      <w:widowControl w:v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3B" w:rsidRDefault="0040143B">
    <w:pPr>
      <w:widowControl w:v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6D8507C"/>
    <w:lvl w:ilvl="0">
      <w:start w:val="1"/>
      <w:numFmt w:val="decimal"/>
      <w:lvlText w:val="%1"/>
      <w:lvlJc w:val="left"/>
      <w:pPr>
        <w:ind w:left="0" w:firstLine="0"/>
      </w:pPr>
      <w:rPr>
        <w:rFonts w:hint="default"/>
        <w:color w:val="auto"/>
      </w:rPr>
    </w:lvl>
    <w:lvl w:ilvl="1">
      <w:start w:val="1"/>
      <w:numFmt w:val="decimal"/>
      <w:lvlText w:val="%1.%2"/>
      <w:lvlJc w:val="left"/>
      <w:pPr>
        <w:ind w:left="0" w:firstLine="0"/>
      </w:pPr>
      <w:rPr>
        <w:rFonts w:hint="default"/>
        <w:color w:val="auto"/>
      </w:rPr>
    </w:lvl>
    <w:lvl w:ilvl="2">
      <w:start w:val="1"/>
      <w:numFmt w:val="decimal"/>
      <w:lvlText w:val="%1.%2.%3"/>
      <w:lvlJc w:val="left"/>
      <w:pPr>
        <w:ind w:left="0" w:firstLine="0"/>
      </w:pPr>
      <w:rPr>
        <w:rFonts w:hint="default"/>
        <w:color w:val="auto"/>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
    <w:nsid w:val="032C6B87"/>
    <w:multiLevelType w:val="multilevel"/>
    <w:tmpl w:val="825EEA56"/>
    <w:styleLink w:val="NLContentsNumberedListStyle"/>
    <w:lvl w:ilvl="0">
      <w:start w:val="1"/>
      <w:numFmt w:val="decimal"/>
      <w:pStyle w:val="NLContentsListLevel0"/>
      <w:lvlText w:val="%1."/>
      <w:lvlJc w:val="left"/>
      <w:pPr>
        <w:ind w:left="720" w:hanging="720"/>
      </w:pPr>
      <w:rPr>
        <w:rFonts w:hint="default"/>
      </w:rPr>
    </w:lvl>
    <w:lvl w:ilvl="1">
      <w:start w:val="1"/>
      <w:numFmt w:val="decimal"/>
      <w:pStyle w:val="NLContentsListLevel1"/>
      <w:lvlText w:val="%1.%2."/>
      <w:lvlJc w:val="left"/>
      <w:pPr>
        <w:tabs>
          <w:tab w:val="num" w:pos="864"/>
        </w:tabs>
        <w:ind w:left="144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47D6E0F"/>
    <w:multiLevelType w:val="multilevel"/>
    <w:tmpl w:val="96FCE9BA"/>
    <w:styleLink w:val="NLNumberedBodyListStyle"/>
    <w:lvl w:ilvl="0">
      <w:start w:val="1"/>
      <w:numFmt w:val="decimal"/>
      <w:pStyle w:val="Heading1"/>
      <w:lvlText w:val="%1."/>
      <w:lvlJc w:val="left"/>
      <w:pPr>
        <w:tabs>
          <w:tab w:val="num" w:pos="720"/>
        </w:tabs>
        <w:ind w:left="0" w:firstLine="0"/>
      </w:pPr>
      <w:rPr>
        <w:rFonts w:hint="default"/>
      </w:rPr>
    </w:lvl>
    <w:lvl w:ilvl="1">
      <w:start w:val="1"/>
      <w:numFmt w:val="decimal"/>
      <w:pStyle w:val="NLNumberedBodyLevel1"/>
      <w:lvlText w:val="%1.%2."/>
      <w:lvlJc w:val="left"/>
      <w:pPr>
        <w:tabs>
          <w:tab w:val="num" w:pos="1440"/>
        </w:tabs>
        <w:ind w:left="1440" w:hanging="720"/>
      </w:pPr>
      <w:rPr>
        <w:rFonts w:hint="default"/>
      </w:rPr>
    </w:lvl>
    <w:lvl w:ilvl="2">
      <w:start w:val="1"/>
      <w:numFmt w:val="decimal"/>
      <w:pStyle w:val="NLNumberedBodyLevel2"/>
      <w:lvlText w:val="%1.%2.%3"/>
      <w:lvlJc w:val="left"/>
      <w:pPr>
        <w:tabs>
          <w:tab w:val="num" w:pos="2304"/>
        </w:tabs>
        <w:ind w:left="2304" w:hanging="864"/>
      </w:pPr>
      <w:rPr>
        <w:rFonts w:hint="default"/>
      </w:rPr>
    </w:lvl>
    <w:lvl w:ilvl="3">
      <w:start w:val="1"/>
      <w:numFmt w:val="decimal"/>
      <w:pStyle w:val="NLNumberedBodyLevel3"/>
      <w:lvlText w:val="%1.%2.%3.%4"/>
      <w:lvlJc w:val="left"/>
      <w:pPr>
        <w:tabs>
          <w:tab w:val="num" w:pos="3456"/>
        </w:tabs>
        <w:ind w:left="3456" w:hanging="1152"/>
      </w:pPr>
      <w:rPr>
        <w:rFonts w:hint="default"/>
      </w:rPr>
    </w:lvl>
    <w:lvl w:ilvl="4">
      <w:start w:val="1"/>
      <w:numFmt w:val="decimal"/>
      <w:pStyle w:val="NLNumberedBodyLevel4"/>
      <w:lvlText w:val="%1.%2.%3.%4.%5"/>
      <w:lvlJc w:val="left"/>
      <w:pPr>
        <w:tabs>
          <w:tab w:val="num" w:pos="4752"/>
        </w:tabs>
        <w:ind w:left="4752" w:hanging="1296"/>
      </w:pPr>
      <w:rPr>
        <w:rFonts w:hint="default"/>
      </w:rPr>
    </w:lvl>
    <w:lvl w:ilvl="5">
      <w:start w:val="1"/>
      <w:numFmt w:val="decimal"/>
      <w:pStyle w:val="NLNumberedBodyLevel5"/>
      <w:lvlText w:val="%1.%2.%3.%4.%5.%6"/>
      <w:lvlJc w:val="left"/>
      <w:pPr>
        <w:ind w:left="3600" w:firstLine="0"/>
      </w:pPr>
      <w:rPr>
        <w:rFonts w:hint="default"/>
      </w:rPr>
    </w:lvl>
    <w:lvl w:ilvl="6">
      <w:start w:val="1"/>
      <w:numFmt w:val="decimal"/>
      <w:lvlText w:val="%1.%2.%3.%4.%5.%6.%7"/>
      <w:lvlJc w:val="left"/>
      <w:pPr>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abstractNum w:abstractNumId="3">
    <w:nsid w:val="15076AB2"/>
    <w:multiLevelType w:val="multilevel"/>
    <w:tmpl w:val="81925628"/>
    <w:numStyleLink w:val="NLNumberedBodyListStyleNoHeadings"/>
  </w:abstractNum>
  <w:abstractNum w:abstractNumId="4">
    <w:nsid w:val="2A0B1A6D"/>
    <w:multiLevelType w:val="hybridMultilevel"/>
    <w:tmpl w:val="00FE4DA8"/>
    <w:lvl w:ilvl="0" w:tplc="F9B2D6A4">
      <w:start w:val="1"/>
      <w:numFmt w:val="bullet"/>
      <w:lvlText w:val=""/>
      <w:lvlJc w:val="left"/>
      <w:pPr>
        <w:ind w:left="1440" w:hanging="72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45279CB"/>
    <w:multiLevelType w:val="multilevel"/>
    <w:tmpl w:val="B23A1268"/>
    <w:numStyleLink w:val="NLAltNumberedListStyle"/>
  </w:abstractNum>
  <w:abstractNum w:abstractNumId="6">
    <w:nsid w:val="3C8B64E2"/>
    <w:multiLevelType w:val="multilevel"/>
    <w:tmpl w:val="96FCE9BA"/>
    <w:numStyleLink w:val="NLNumberedBodyListStyle"/>
  </w:abstractNum>
  <w:abstractNum w:abstractNumId="7">
    <w:nsid w:val="65151243"/>
    <w:multiLevelType w:val="multilevel"/>
    <w:tmpl w:val="B23A1268"/>
    <w:styleLink w:val="NLAltNumberedListStyle"/>
    <w:lvl w:ilvl="0">
      <w:start w:val="1"/>
      <w:numFmt w:val="decimal"/>
      <w:pStyle w:val="NLAltNumberedBodyLevel0"/>
      <w:lvlText w:val="%1."/>
      <w:lvlJc w:val="left"/>
      <w:pPr>
        <w:ind w:left="720" w:hanging="720"/>
      </w:pPr>
      <w:rPr>
        <w:rFonts w:hint="default"/>
      </w:rPr>
    </w:lvl>
    <w:lvl w:ilvl="1">
      <w:start w:val="1"/>
      <w:numFmt w:val="decimal"/>
      <w:pStyle w:val="NLAltNumberedBodyLevel1"/>
      <w:lvlText w:val="%1.%2."/>
      <w:lvlJc w:val="left"/>
      <w:pPr>
        <w:ind w:left="1440" w:hanging="720"/>
      </w:pPr>
      <w:rPr>
        <w:rFonts w:hint="default"/>
      </w:rPr>
    </w:lvl>
    <w:lvl w:ilvl="2">
      <w:start w:val="1"/>
      <w:numFmt w:val="decimal"/>
      <w:pStyle w:val="NLAltNumberedBodyLevel2"/>
      <w:lvlText w:val="%1.%2.%3."/>
      <w:lvlJc w:val="left"/>
      <w:pPr>
        <w:ind w:left="2304" w:hanging="86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658B5A59"/>
    <w:multiLevelType w:val="hybridMultilevel"/>
    <w:tmpl w:val="A4BC730E"/>
    <w:lvl w:ilvl="0" w:tplc="8FE6EA7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EB0018"/>
    <w:multiLevelType w:val="multilevel"/>
    <w:tmpl w:val="81925628"/>
    <w:styleLink w:val="NLNumberedBodyListStyleNoHeadings"/>
    <w:lvl w:ilvl="0">
      <w:start w:val="1"/>
      <w:numFmt w:val="decimal"/>
      <w:pStyle w:val="NLNumberedBodyLevel0"/>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9"/>
  </w:num>
  <w:num w:numId="3">
    <w:abstractNumId w:val="3"/>
  </w:num>
  <w:num w:numId="4">
    <w:abstractNumId w:val="6"/>
    <w:lvlOverride w:ilvl="0">
      <w:lvl w:ilvl="0">
        <w:start w:val="1"/>
        <w:numFmt w:val="decimal"/>
        <w:pStyle w:val="Heading1"/>
        <w:lvlText w:val="%1."/>
        <w:lvlJc w:val="left"/>
        <w:pPr>
          <w:tabs>
            <w:tab w:val="num" w:pos="720"/>
          </w:tabs>
          <w:ind w:left="0" w:firstLine="0"/>
        </w:pPr>
        <w:rPr>
          <w:rFonts w:hint="default"/>
          <w:color w:val="auto"/>
        </w:rPr>
      </w:lvl>
    </w:lvlOverride>
    <w:lvlOverride w:ilvl="1">
      <w:lvl w:ilvl="1">
        <w:start w:val="1"/>
        <w:numFmt w:val="decimal"/>
        <w:pStyle w:val="NLNumberedBodyLevel1"/>
        <w:lvlText w:val="%1.%2."/>
        <w:lvlJc w:val="left"/>
        <w:pPr>
          <w:tabs>
            <w:tab w:val="num" w:pos="1440"/>
          </w:tabs>
          <w:ind w:left="1440" w:hanging="720"/>
        </w:pPr>
        <w:rPr>
          <w:rFonts w:hint="default"/>
          <w:color w:val="auto"/>
        </w:rPr>
      </w:lvl>
    </w:lvlOverride>
    <w:lvlOverride w:ilvl="2">
      <w:lvl w:ilvl="2">
        <w:start w:val="1"/>
        <w:numFmt w:val="decimal"/>
        <w:pStyle w:val="NLNumberedBodyLevel2"/>
        <w:lvlText w:val="%1.%2.%3"/>
        <w:lvlJc w:val="left"/>
        <w:pPr>
          <w:tabs>
            <w:tab w:val="num" w:pos="2304"/>
          </w:tabs>
          <w:ind w:left="2304" w:hanging="864"/>
        </w:pPr>
        <w:rPr>
          <w:rFonts w:hint="default"/>
          <w:color w:val="auto"/>
        </w:rPr>
      </w:lvl>
    </w:lvlOverride>
  </w:num>
  <w:num w:numId="5">
    <w:abstractNumId w:val="7"/>
  </w:num>
  <w:num w:numId="6">
    <w:abstractNumId w:val="5"/>
  </w:num>
  <w:num w:numId="7">
    <w:abstractNumId w:val="1"/>
  </w:num>
  <w:num w:numId="8">
    <w:abstractNumId w:val="0"/>
  </w:num>
  <w:num w:numId="9">
    <w:abstractNumId w:val="8"/>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 w:ilvl="0">
        <w:start w:val="1"/>
        <w:numFmt w:val="decimal"/>
        <w:pStyle w:val="Heading1"/>
        <w:lvlText w:val="%1."/>
        <w:lvlJc w:val="left"/>
        <w:pPr>
          <w:tabs>
            <w:tab w:val="num" w:pos="720"/>
          </w:tabs>
          <w:ind w:left="0" w:firstLine="0"/>
        </w:pPr>
        <w:rPr>
          <w:rFonts w:hint="default"/>
          <w:color w:val="auto"/>
        </w:rPr>
      </w:lvl>
    </w:lvlOverride>
    <w:lvlOverride w:ilvl="1">
      <w:lvl w:ilvl="1">
        <w:start w:val="1"/>
        <w:numFmt w:val="decimal"/>
        <w:pStyle w:val="NLNumberedBodyLevel1"/>
        <w:lvlText w:val="%1.%2."/>
        <w:lvlJc w:val="left"/>
        <w:pPr>
          <w:tabs>
            <w:tab w:val="num" w:pos="1440"/>
          </w:tabs>
          <w:ind w:left="1440" w:hanging="720"/>
        </w:pPr>
        <w:rPr>
          <w:rFonts w:hint="default"/>
          <w:color w:val="auto"/>
        </w:rPr>
      </w:lvl>
    </w:lvlOverride>
    <w:lvlOverride w:ilvl="2">
      <w:lvl w:ilvl="2">
        <w:start w:val="1"/>
        <w:numFmt w:val="decimal"/>
        <w:pStyle w:val="NLNumberedBodyLevel2"/>
        <w:lvlText w:val="%1.%2.%3"/>
        <w:lvlJc w:val="left"/>
        <w:pPr>
          <w:tabs>
            <w:tab w:val="num" w:pos="2304"/>
          </w:tabs>
          <w:ind w:left="2304" w:hanging="864"/>
        </w:pPr>
        <w:rPr>
          <w:rFonts w:hint="default"/>
          <w:color w:val="auto"/>
        </w:rPr>
      </w:lvl>
    </w:lvlOverride>
  </w:num>
  <w:num w:numId="14">
    <w:abstractNumId w:val="6"/>
    <w:lvlOverride w:ilvl="0">
      <w:lvl w:ilvl="0">
        <w:start w:val="1"/>
        <w:numFmt w:val="decimal"/>
        <w:pStyle w:val="Heading1"/>
        <w:lvlText w:val="%1."/>
        <w:lvlJc w:val="left"/>
        <w:pPr>
          <w:tabs>
            <w:tab w:val="num" w:pos="720"/>
          </w:tabs>
          <w:ind w:left="0" w:firstLine="0"/>
        </w:pPr>
        <w:rPr>
          <w:rFonts w:hint="default"/>
          <w:color w:val="auto"/>
        </w:rPr>
      </w:lvl>
    </w:lvlOverride>
    <w:lvlOverride w:ilvl="1">
      <w:lvl w:ilvl="1">
        <w:start w:val="1"/>
        <w:numFmt w:val="decimal"/>
        <w:pStyle w:val="NLNumberedBodyLevel1"/>
        <w:lvlText w:val="%1.%2."/>
        <w:lvlJc w:val="left"/>
        <w:pPr>
          <w:tabs>
            <w:tab w:val="num" w:pos="1440"/>
          </w:tabs>
          <w:ind w:left="1440" w:hanging="720"/>
        </w:pPr>
        <w:rPr>
          <w:rFonts w:hint="default"/>
          <w:color w:val="auto"/>
        </w:rPr>
      </w:lvl>
    </w:lvlOverride>
  </w:num>
  <w:num w:numId="15">
    <w:abstractNumId w:val="6"/>
    <w:lvlOverride w:ilvl="0">
      <w:lvl w:ilvl="0">
        <w:start w:val="1"/>
        <w:numFmt w:val="decimal"/>
        <w:pStyle w:val="Heading1"/>
        <w:lvlText w:val="%1."/>
        <w:lvlJc w:val="left"/>
        <w:pPr>
          <w:tabs>
            <w:tab w:val="num" w:pos="720"/>
          </w:tabs>
          <w:ind w:left="0" w:firstLine="0"/>
        </w:pPr>
        <w:rPr>
          <w:rFonts w:hint="default"/>
        </w:rPr>
      </w:lvl>
    </w:lvlOverride>
    <w:lvlOverride w:ilvl="1">
      <w:lvl w:ilvl="1">
        <w:start w:val="1"/>
        <w:numFmt w:val="decimal"/>
        <w:pStyle w:val="NLNumberedBodyLevel1"/>
        <w:lvlText w:val="%1.%2."/>
        <w:lvlJc w:val="left"/>
        <w:pPr>
          <w:tabs>
            <w:tab w:val="num" w:pos="1440"/>
          </w:tabs>
          <w:ind w:left="1440" w:hanging="720"/>
        </w:pPr>
        <w:rPr>
          <w:rFonts w:hint="default"/>
        </w:rPr>
      </w:lvl>
    </w:lvlOverride>
    <w:lvlOverride w:ilvl="2">
      <w:lvl w:ilvl="2">
        <w:start w:val="1"/>
        <w:numFmt w:val="decimal"/>
        <w:pStyle w:val="NLNumberedBodyLevel2"/>
        <w:lvlText w:val="%1.%2.%3"/>
        <w:lvlJc w:val="left"/>
        <w:pPr>
          <w:tabs>
            <w:tab w:val="num" w:pos="2304"/>
          </w:tabs>
          <w:ind w:left="2304" w:hanging="864"/>
        </w:pPr>
        <w:rPr>
          <w:rFonts w:hint="default"/>
        </w:rPr>
      </w:lvl>
    </w:lvlOverride>
    <w:lvlOverride w:ilvl="3">
      <w:lvl w:ilvl="3">
        <w:start w:val="1"/>
        <w:numFmt w:val="decimal"/>
        <w:pStyle w:val="NLNumberedBodyLevel3"/>
        <w:lvlText w:val="%1.%2.%3.%4"/>
        <w:lvlJc w:val="left"/>
        <w:pPr>
          <w:tabs>
            <w:tab w:val="num" w:pos="3456"/>
          </w:tabs>
          <w:ind w:left="3456" w:hanging="1152"/>
        </w:pPr>
        <w:rPr>
          <w:rFonts w:hint="default"/>
        </w:rPr>
      </w:lvl>
    </w:lvlOverride>
    <w:lvlOverride w:ilvl="4">
      <w:lvl w:ilvl="4">
        <w:start w:val="1"/>
        <w:numFmt w:val="decimal"/>
        <w:pStyle w:val="NLNumberedBodyLevel4"/>
        <w:lvlText w:val="%1.%2.%3.%4.%5"/>
        <w:lvlJc w:val="left"/>
        <w:pPr>
          <w:tabs>
            <w:tab w:val="num" w:pos="4752"/>
          </w:tabs>
          <w:ind w:left="4752" w:hanging="1296"/>
        </w:pPr>
        <w:rPr>
          <w:rFonts w:hint="default"/>
        </w:rPr>
      </w:lvl>
    </w:lvlOverride>
    <w:lvlOverride w:ilvl="5">
      <w:lvl w:ilvl="5">
        <w:start w:val="1"/>
        <w:numFmt w:val="decimal"/>
        <w:pStyle w:val="NLNumberedBodyLevel5"/>
        <w:lvlText w:val="%1.%2.%3.%4.%5.%6"/>
        <w:lvlJc w:val="left"/>
        <w:pPr>
          <w:ind w:left="3600" w:firstLine="0"/>
        </w:pPr>
        <w:rPr>
          <w:rFonts w:hint="default"/>
        </w:rPr>
      </w:lvl>
    </w:lvlOverride>
    <w:lvlOverride w:ilvl="6">
      <w:lvl w:ilvl="6">
        <w:start w:val="1"/>
        <w:numFmt w:val="decimal"/>
        <w:lvlText w:val="%1.%2.%3.%4.%5.%6.%7"/>
        <w:lvlJc w:val="left"/>
        <w:pPr>
          <w:ind w:left="4320" w:firstLine="0"/>
        </w:pPr>
        <w:rPr>
          <w:rFonts w:hint="default"/>
        </w:rPr>
      </w:lvl>
    </w:lvlOverride>
    <w:lvlOverride w:ilvl="7">
      <w:lvl w:ilvl="7">
        <w:start w:val="1"/>
        <w:numFmt w:val="decimal"/>
        <w:lvlText w:val="%1.%2.%3.%4.%5.%6.%7.%8"/>
        <w:lvlJc w:val="left"/>
        <w:pPr>
          <w:ind w:left="5040" w:firstLine="0"/>
        </w:pPr>
        <w:rPr>
          <w:rFonts w:hint="default"/>
        </w:rPr>
      </w:lvl>
    </w:lvlOverride>
    <w:lvlOverride w:ilvl="8">
      <w:lvl w:ilvl="8">
        <w:start w:val="1"/>
        <w:numFmt w:val="decimal"/>
        <w:lvlText w:val="%1.%2.%3.%4.%5.%6.%7.%8.%9"/>
        <w:lvlJc w:val="left"/>
        <w:pPr>
          <w:ind w:left="5760" w:firstLine="0"/>
        </w:pPr>
        <w:rPr>
          <w:rFonts w:hint="default"/>
        </w:rPr>
      </w:lvl>
    </w:lvlOverride>
  </w:num>
  <w:num w:numId="16">
    <w:abstractNumId w:val="5"/>
  </w:num>
  <w:num w:numId="17">
    <w:abstractNumId w:val="5"/>
    <w:lvlOverride w:ilvl="0">
      <w:lvl w:ilvl="0">
        <w:start w:val="1"/>
        <w:numFmt w:val="decimal"/>
        <w:pStyle w:val="NLAltNumberedBodyLevel0"/>
        <w:lvlText w:val="%1."/>
        <w:lvlJc w:val="left"/>
        <w:pPr>
          <w:ind w:left="720" w:hanging="720"/>
        </w:pPr>
        <w:rPr>
          <w:rFonts w:hint="default"/>
          <w:b/>
        </w:rPr>
      </w:lvl>
    </w:lvlOverride>
  </w:num>
  <w:num w:numId="18">
    <w:abstractNumId w:val="6"/>
    <w:lvlOverride w:ilvl="0">
      <w:lvl w:ilvl="0">
        <w:start w:val="1"/>
        <w:numFmt w:val="decimal"/>
        <w:pStyle w:val="Heading1"/>
        <w:lvlText w:val="%1."/>
        <w:lvlJc w:val="left"/>
        <w:pPr>
          <w:tabs>
            <w:tab w:val="num" w:pos="720"/>
          </w:tabs>
          <w:ind w:left="0" w:firstLine="0"/>
        </w:pPr>
        <w:rPr>
          <w:rFonts w:hint="default"/>
          <w:color w:val="auto"/>
        </w:rPr>
      </w:lvl>
    </w:lvlOverride>
    <w:lvlOverride w:ilvl="1">
      <w:lvl w:ilvl="1">
        <w:start w:val="1"/>
        <w:numFmt w:val="decimal"/>
        <w:pStyle w:val="NLNumberedBodyLevel1"/>
        <w:lvlText w:val="%1.%2."/>
        <w:lvlJc w:val="left"/>
        <w:pPr>
          <w:tabs>
            <w:tab w:val="num" w:pos="1440"/>
          </w:tabs>
          <w:ind w:left="1440" w:hanging="720"/>
        </w:pPr>
        <w:rPr>
          <w:rFonts w:hint="default"/>
          <w:color w:val="auto"/>
        </w:rPr>
      </w:lvl>
    </w:lvlOverride>
    <w:lvlOverride w:ilvl="2">
      <w:lvl w:ilvl="2">
        <w:start w:val="1"/>
        <w:numFmt w:val="decimal"/>
        <w:pStyle w:val="NLNumberedBodyLevel2"/>
        <w:lvlText w:val="%1.%2.%3"/>
        <w:lvlJc w:val="left"/>
        <w:pPr>
          <w:tabs>
            <w:tab w:val="num" w:pos="2304"/>
          </w:tabs>
          <w:ind w:left="2304" w:hanging="864"/>
        </w:pPr>
        <w:rPr>
          <w:rFonts w:hint="default"/>
          <w:color w:val="auto"/>
        </w:rPr>
      </w:lvl>
    </w:lvlOverride>
  </w:num>
  <w:num w:numId="19">
    <w:abstractNumId w:val="6"/>
    <w:lvlOverride w:ilvl="0">
      <w:lvl w:ilvl="0">
        <w:start w:val="1"/>
        <w:numFmt w:val="decimal"/>
        <w:pStyle w:val="Heading1"/>
        <w:lvlText w:val="%1."/>
        <w:lvlJc w:val="left"/>
        <w:pPr>
          <w:tabs>
            <w:tab w:val="num" w:pos="720"/>
          </w:tabs>
          <w:ind w:left="0" w:firstLine="0"/>
        </w:pPr>
        <w:rPr>
          <w:rFonts w:hint="default"/>
          <w:color w:val="auto"/>
        </w:rPr>
      </w:lvl>
    </w:lvlOverride>
    <w:lvlOverride w:ilvl="1">
      <w:lvl w:ilvl="1">
        <w:start w:val="1"/>
        <w:numFmt w:val="decimal"/>
        <w:pStyle w:val="NLNumberedBodyLevel1"/>
        <w:lvlText w:val="%1.%2."/>
        <w:lvlJc w:val="left"/>
        <w:pPr>
          <w:tabs>
            <w:tab w:val="num" w:pos="1440"/>
          </w:tabs>
          <w:ind w:left="1440" w:hanging="720"/>
        </w:pPr>
        <w:rPr>
          <w:rFonts w:hint="default"/>
          <w:color w:val="auto"/>
        </w:rPr>
      </w:lvl>
    </w:lvlOverride>
    <w:lvlOverride w:ilvl="2">
      <w:lvl w:ilvl="2">
        <w:start w:val="1"/>
        <w:numFmt w:val="decimal"/>
        <w:pStyle w:val="NLNumberedBodyLevel2"/>
        <w:lvlText w:val="%1.%2.%3"/>
        <w:lvlJc w:val="left"/>
        <w:pPr>
          <w:tabs>
            <w:tab w:val="num" w:pos="2304"/>
          </w:tabs>
          <w:ind w:left="2304" w:hanging="864"/>
        </w:pPr>
        <w:rPr>
          <w:rFonts w:hint="default"/>
          <w:color w:val="auto"/>
        </w:rPr>
      </w:lvl>
    </w:lvlOverride>
  </w:num>
  <w:num w:numId="20">
    <w:abstractNumId w:val="6"/>
    <w:lvlOverride w:ilvl="0">
      <w:lvl w:ilvl="0">
        <w:start w:val="1"/>
        <w:numFmt w:val="decimal"/>
        <w:pStyle w:val="Heading1"/>
        <w:lvlText w:val="%1."/>
        <w:lvlJc w:val="left"/>
        <w:pPr>
          <w:tabs>
            <w:tab w:val="num" w:pos="720"/>
          </w:tabs>
          <w:ind w:left="0" w:firstLine="0"/>
        </w:pPr>
        <w:rPr>
          <w:rFonts w:hint="default"/>
        </w:rPr>
      </w:lvl>
    </w:lvlOverride>
    <w:lvlOverride w:ilvl="1">
      <w:lvl w:ilvl="1">
        <w:start w:val="1"/>
        <w:numFmt w:val="decimal"/>
        <w:pStyle w:val="NLNumberedBodyLevel1"/>
        <w:lvlText w:val="%1.%2."/>
        <w:lvlJc w:val="left"/>
        <w:pPr>
          <w:tabs>
            <w:tab w:val="num" w:pos="2160"/>
          </w:tabs>
          <w:ind w:left="2160" w:hanging="720"/>
        </w:pPr>
        <w:rPr>
          <w:rFonts w:ascii="Arial" w:hAnsi="Arial" w:cs="Aria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Override>
    <w:lvlOverride w:ilvl="2">
      <w:lvl w:ilvl="2">
        <w:start w:val="1"/>
        <w:numFmt w:val="decimal"/>
        <w:pStyle w:val="NLNumberedBodyLevel2"/>
        <w:lvlText w:val="%1.%2.%3"/>
        <w:lvlJc w:val="left"/>
        <w:pPr>
          <w:tabs>
            <w:tab w:val="num" w:pos="2304"/>
          </w:tabs>
          <w:ind w:left="2304" w:hanging="864"/>
        </w:pPr>
        <w:rPr>
          <w:rFonts w:ascii="Arial" w:hAnsi="Arial" w:cs="Aria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Override>
    <w:lvlOverride w:ilvl="3">
      <w:lvl w:ilvl="3">
        <w:start w:val="1"/>
        <w:numFmt w:val="decimal"/>
        <w:pStyle w:val="NLNumberedBodyLevel3"/>
        <w:lvlText w:val="%1.%2.%3.%4"/>
        <w:lvlJc w:val="left"/>
        <w:pPr>
          <w:tabs>
            <w:tab w:val="num" w:pos="3456"/>
          </w:tabs>
          <w:ind w:left="3456" w:hanging="1152"/>
        </w:pPr>
        <w:rPr>
          <w:rFonts w:hint="default"/>
        </w:rPr>
      </w:lvl>
    </w:lvlOverride>
    <w:lvlOverride w:ilvl="4">
      <w:lvl w:ilvl="4">
        <w:start w:val="1"/>
        <w:numFmt w:val="decimal"/>
        <w:pStyle w:val="NLNumberedBodyLevel4"/>
        <w:lvlText w:val="%1.%2.%3.%4.%5"/>
        <w:lvlJc w:val="left"/>
        <w:pPr>
          <w:tabs>
            <w:tab w:val="num" w:pos="4752"/>
          </w:tabs>
          <w:ind w:left="4752" w:hanging="1296"/>
        </w:pPr>
        <w:rPr>
          <w:rFonts w:hint="default"/>
        </w:rPr>
      </w:lvl>
    </w:lvlOverride>
    <w:lvlOverride w:ilvl="5">
      <w:lvl w:ilvl="5">
        <w:start w:val="1"/>
        <w:numFmt w:val="decimal"/>
        <w:pStyle w:val="NLNumberedBodyLevel5"/>
        <w:lvlText w:val="%1.%2.%3.%4.%5.%6"/>
        <w:lvlJc w:val="left"/>
        <w:pPr>
          <w:ind w:left="3600" w:firstLine="0"/>
        </w:pPr>
        <w:rPr>
          <w:rFonts w:hint="default"/>
        </w:rPr>
      </w:lvl>
    </w:lvlOverride>
    <w:lvlOverride w:ilvl="6">
      <w:lvl w:ilvl="6">
        <w:start w:val="1"/>
        <w:numFmt w:val="decimal"/>
        <w:lvlText w:val="%1.%2.%3.%4.%5.%6.%7"/>
        <w:lvlJc w:val="left"/>
        <w:pPr>
          <w:ind w:left="4320" w:firstLine="0"/>
        </w:pPr>
        <w:rPr>
          <w:rFonts w:hint="default"/>
        </w:rPr>
      </w:lvl>
    </w:lvlOverride>
    <w:lvlOverride w:ilvl="7">
      <w:lvl w:ilvl="7">
        <w:start w:val="1"/>
        <w:numFmt w:val="decimal"/>
        <w:lvlText w:val="%1.%2.%3.%4.%5.%6.%7.%8"/>
        <w:lvlJc w:val="left"/>
        <w:pPr>
          <w:ind w:left="5040" w:firstLine="0"/>
        </w:pPr>
        <w:rPr>
          <w:rFonts w:hint="default"/>
        </w:rPr>
      </w:lvl>
    </w:lvlOverride>
    <w:lvlOverride w:ilvl="8">
      <w:lvl w:ilvl="8">
        <w:start w:val="1"/>
        <w:numFmt w:val="decimal"/>
        <w:lvlText w:val="%1.%2.%3.%4.%5.%6.%7.%8.%9"/>
        <w:lvlJc w:val="left"/>
        <w:pPr>
          <w:ind w:left="5760" w:firstLine="0"/>
        </w:pPr>
        <w:rPr>
          <w:rFonts w:hint="default"/>
        </w:rPr>
      </w:lvl>
    </w:lvlOverride>
  </w:num>
  <w:num w:numId="21">
    <w:abstractNumId w:val="6"/>
    <w:lvlOverride w:ilvl="0">
      <w:lvl w:ilvl="0">
        <w:numFmt w:val="decimal"/>
        <w:pStyle w:val="Heading1"/>
        <w:lvlText w:val=""/>
        <w:lvlJc w:val="left"/>
      </w:lvl>
    </w:lvlOverride>
    <w:lvlOverride w:ilvl="1">
      <w:lvl w:ilvl="1">
        <w:start w:val="1"/>
        <w:numFmt w:val="decimal"/>
        <w:pStyle w:val="NLNumberedBodyLevel1"/>
        <w:lvlText w:val="%1.%2."/>
        <w:lvlJc w:val="left"/>
        <w:pPr>
          <w:tabs>
            <w:tab w:val="num" w:pos="5310"/>
          </w:tabs>
          <w:ind w:left="5310" w:hanging="720"/>
        </w:pPr>
        <w:rPr>
          <w:rFonts w:hint="default"/>
          <w:color w:val="auto"/>
        </w:rPr>
      </w:lvl>
    </w:lvlOverride>
    <w:lvlOverride w:ilvl="2">
      <w:lvl w:ilvl="2">
        <w:start w:val="1"/>
        <w:numFmt w:val="decimal"/>
        <w:pStyle w:val="NLNumberedBodyLevel2"/>
        <w:lvlText w:val="%1.%2.%3"/>
        <w:lvlJc w:val="left"/>
        <w:pPr>
          <w:tabs>
            <w:tab w:val="num" w:pos="2304"/>
          </w:tabs>
          <w:ind w:left="2304" w:hanging="864"/>
        </w:pPr>
        <w:rPr>
          <w:rFonts w:hint="default"/>
          <w:color w:val="auto"/>
        </w:rPr>
      </w:lvl>
    </w:lvlOverride>
  </w:num>
  <w:num w:numId="22">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F50AF"/>
    <w:rsid w:val="00002CBE"/>
    <w:rsid w:val="00012CD7"/>
    <w:rsid w:val="00030731"/>
    <w:rsid w:val="000362C9"/>
    <w:rsid w:val="00036EFB"/>
    <w:rsid w:val="00043BA4"/>
    <w:rsid w:val="000455D8"/>
    <w:rsid w:val="00055A38"/>
    <w:rsid w:val="00060DCE"/>
    <w:rsid w:val="0007295A"/>
    <w:rsid w:val="00072A13"/>
    <w:rsid w:val="000811E0"/>
    <w:rsid w:val="000835F7"/>
    <w:rsid w:val="00086FEC"/>
    <w:rsid w:val="000A2653"/>
    <w:rsid w:val="000B346E"/>
    <w:rsid w:val="000D018A"/>
    <w:rsid w:val="000D5570"/>
    <w:rsid w:val="000E1FF3"/>
    <w:rsid w:val="000F4468"/>
    <w:rsid w:val="000F4EA5"/>
    <w:rsid w:val="00106187"/>
    <w:rsid w:val="0011646A"/>
    <w:rsid w:val="00140AD4"/>
    <w:rsid w:val="001418DA"/>
    <w:rsid w:val="00150288"/>
    <w:rsid w:val="00162C03"/>
    <w:rsid w:val="00170761"/>
    <w:rsid w:val="00190AD4"/>
    <w:rsid w:val="00195B27"/>
    <w:rsid w:val="001B77BC"/>
    <w:rsid w:val="001C569A"/>
    <w:rsid w:val="001D3225"/>
    <w:rsid w:val="001D7577"/>
    <w:rsid w:val="001E3BD2"/>
    <w:rsid w:val="001F08E4"/>
    <w:rsid w:val="001F76F7"/>
    <w:rsid w:val="002103CB"/>
    <w:rsid w:val="00211F65"/>
    <w:rsid w:val="002207E7"/>
    <w:rsid w:val="00220E0E"/>
    <w:rsid w:val="00231BDF"/>
    <w:rsid w:val="00241F7E"/>
    <w:rsid w:val="00243B6A"/>
    <w:rsid w:val="00252EA2"/>
    <w:rsid w:val="00254B88"/>
    <w:rsid w:val="00263676"/>
    <w:rsid w:val="00276B67"/>
    <w:rsid w:val="00282A3E"/>
    <w:rsid w:val="00285008"/>
    <w:rsid w:val="00290387"/>
    <w:rsid w:val="002A1649"/>
    <w:rsid w:val="002B75E5"/>
    <w:rsid w:val="002D3F44"/>
    <w:rsid w:val="002E0A83"/>
    <w:rsid w:val="002F50AF"/>
    <w:rsid w:val="00301E95"/>
    <w:rsid w:val="003175F7"/>
    <w:rsid w:val="003268C1"/>
    <w:rsid w:val="00326DF5"/>
    <w:rsid w:val="003411D4"/>
    <w:rsid w:val="00341AD3"/>
    <w:rsid w:val="003815A5"/>
    <w:rsid w:val="0039667D"/>
    <w:rsid w:val="00397019"/>
    <w:rsid w:val="003A42C1"/>
    <w:rsid w:val="003B7990"/>
    <w:rsid w:val="003D4E0E"/>
    <w:rsid w:val="003E770A"/>
    <w:rsid w:val="003F1387"/>
    <w:rsid w:val="0040143B"/>
    <w:rsid w:val="0041518D"/>
    <w:rsid w:val="0042412A"/>
    <w:rsid w:val="00432253"/>
    <w:rsid w:val="00455193"/>
    <w:rsid w:val="004924F5"/>
    <w:rsid w:val="004C7323"/>
    <w:rsid w:val="004D28E5"/>
    <w:rsid w:val="004D44E9"/>
    <w:rsid w:val="004D5028"/>
    <w:rsid w:val="004E0F50"/>
    <w:rsid w:val="004E7979"/>
    <w:rsid w:val="004F326D"/>
    <w:rsid w:val="004F79EF"/>
    <w:rsid w:val="00505257"/>
    <w:rsid w:val="005155A1"/>
    <w:rsid w:val="005267A9"/>
    <w:rsid w:val="00533E19"/>
    <w:rsid w:val="00540859"/>
    <w:rsid w:val="00540B82"/>
    <w:rsid w:val="00543C94"/>
    <w:rsid w:val="005650EB"/>
    <w:rsid w:val="005731A8"/>
    <w:rsid w:val="00581EF9"/>
    <w:rsid w:val="00585F6F"/>
    <w:rsid w:val="00587BF8"/>
    <w:rsid w:val="00587F2F"/>
    <w:rsid w:val="005D3BBF"/>
    <w:rsid w:val="005E15EB"/>
    <w:rsid w:val="005F2C43"/>
    <w:rsid w:val="0060564D"/>
    <w:rsid w:val="0060575B"/>
    <w:rsid w:val="00614597"/>
    <w:rsid w:val="00634C82"/>
    <w:rsid w:val="00641CFC"/>
    <w:rsid w:val="006436B8"/>
    <w:rsid w:val="00647D82"/>
    <w:rsid w:val="006562B8"/>
    <w:rsid w:val="00656E90"/>
    <w:rsid w:val="006572D8"/>
    <w:rsid w:val="00665CC7"/>
    <w:rsid w:val="00670B26"/>
    <w:rsid w:val="00673853"/>
    <w:rsid w:val="006738F8"/>
    <w:rsid w:val="0067798F"/>
    <w:rsid w:val="0068172D"/>
    <w:rsid w:val="0068253A"/>
    <w:rsid w:val="006910C9"/>
    <w:rsid w:val="00694726"/>
    <w:rsid w:val="00696873"/>
    <w:rsid w:val="00697016"/>
    <w:rsid w:val="006A1EE0"/>
    <w:rsid w:val="006B04AB"/>
    <w:rsid w:val="006D77D4"/>
    <w:rsid w:val="006E091A"/>
    <w:rsid w:val="006E3C1F"/>
    <w:rsid w:val="006F1085"/>
    <w:rsid w:val="007005CA"/>
    <w:rsid w:val="007059E0"/>
    <w:rsid w:val="00710A05"/>
    <w:rsid w:val="007209EF"/>
    <w:rsid w:val="00736D05"/>
    <w:rsid w:val="007372ED"/>
    <w:rsid w:val="00744B14"/>
    <w:rsid w:val="0075256C"/>
    <w:rsid w:val="00754B17"/>
    <w:rsid w:val="007704F9"/>
    <w:rsid w:val="00774119"/>
    <w:rsid w:val="0079046D"/>
    <w:rsid w:val="007B28C3"/>
    <w:rsid w:val="007C647D"/>
    <w:rsid w:val="007F2E7C"/>
    <w:rsid w:val="007F65B8"/>
    <w:rsid w:val="007F785A"/>
    <w:rsid w:val="00800B55"/>
    <w:rsid w:val="008020CE"/>
    <w:rsid w:val="008063E9"/>
    <w:rsid w:val="0082140D"/>
    <w:rsid w:val="0082403C"/>
    <w:rsid w:val="00832992"/>
    <w:rsid w:val="008345F9"/>
    <w:rsid w:val="008420D9"/>
    <w:rsid w:val="0084612D"/>
    <w:rsid w:val="00850CBE"/>
    <w:rsid w:val="00873659"/>
    <w:rsid w:val="00873802"/>
    <w:rsid w:val="008B5390"/>
    <w:rsid w:val="00927BBC"/>
    <w:rsid w:val="009506DB"/>
    <w:rsid w:val="009508B8"/>
    <w:rsid w:val="00951DAB"/>
    <w:rsid w:val="009A1FF9"/>
    <w:rsid w:val="009C5D61"/>
    <w:rsid w:val="009E10D2"/>
    <w:rsid w:val="009F36DB"/>
    <w:rsid w:val="009F7237"/>
    <w:rsid w:val="00A03106"/>
    <w:rsid w:val="00A13A8B"/>
    <w:rsid w:val="00A21A31"/>
    <w:rsid w:val="00A26E61"/>
    <w:rsid w:val="00A42EDB"/>
    <w:rsid w:val="00A43DBB"/>
    <w:rsid w:val="00A46774"/>
    <w:rsid w:val="00A53FE6"/>
    <w:rsid w:val="00A61DE7"/>
    <w:rsid w:val="00A647EE"/>
    <w:rsid w:val="00A66425"/>
    <w:rsid w:val="00A7145E"/>
    <w:rsid w:val="00A71DF6"/>
    <w:rsid w:val="00A73678"/>
    <w:rsid w:val="00A84630"/>
    <w:rsid w:val="00A87C79"/>
    <w:rsid w:val="00AA3B19"/>
    <w:rsid w:val="00AA6AE6"/>
    <w:rsid w:val="00AE2CCF"/>
    <w:rsid w:val="00AF44C5"/>
    <w:rsid w:val="00B04D98"/>
    <w:rsid w:val="00B1339C"/>
    <w:rsid w:val="00B30C75"/>
    <w:rsid w:val="00B31797"/>
    <w:rsid w:val="00B40EBC"/>
    <w:rsid w:val="00B53417"/>
    <w:rsid w:val="00B5343D"/>
    <w:rsid w:val="00B55501"/>
    <w:rsid w:val="00B7438A"/>
    <w:rsid w:val="00B81111"/>
    <w:rsid w:val="00B85ED6"/>
    <w:rsid w:val="00B90C50"/>
    <w:rsid w:val="00BA2DAE"/>
    <w:rsid w:val="00BA4EB7"/>
    <w:rsid w:val="00BC49AB"/>
    <w:rsid w:val="00BD47D4"/>
    <w:rsid w:val="00BE0B9B"/>
    <w:rsid w:val="00C05775"/>
    <w:rsid w:val="00C14073"/>
    <w:rsid w:val="00C224A8"/>
    <w:rsid w:val="00C503C8"/>
    <w:rsid w:val="00C51F9F"/>
    <w:rsid w:val="00C6069F"/>
    <w:rsid w:val="00C62651"/>
    <w:rsid w:val="00C92D48"/>
    <w:rsid w:val="00CD174A"/>
    <w:rsid w:val="00CD3DE4"/>
    <w:rsid w:val="00CE7772"/>
    <w:rsid w:val="00CF73C4"/>
    <w:rsid w:val="00D10451"/>
    <w:rsid w:val="00D22AFA"/>
    <w:rsid w:val="00D2784A"/>
    <w:rsid w:val="00D33EAC"/>
    <w:rsid w:val="00D35645"/>
    <w:rsid w:val="00D470C5"/>
    <w:rsid w:val="00D57EC7"/>
    <w:rsid w:val="00D70281"/>
    <w:rsid w:val="00D81D22"/>
    <w:rsid w:val="00DA642A"/>
    <w:rsid w:val="00DB6DDD"/>
    <w:rsid w:val="00DC204B"/>
    <w:rsid w:val="00DC6FB9"/>
    <w:rsid w:val="00DF6F40"/>
    <w:rsid w:val="00E1464D"/>
    <w:rsid w:val="00E2430B"/>
    <w:rsid w:val="00E24C85"/>
    <w:rsid w:val="00E30AE7"/>
    <w:rsid w:val="00E6596E"/>
    <w:rsid w:val="00E65D25"/>
    <w:rsid w:val="00E66F19"/>
    <w:rsid w:val="00ED0397"/>
    <w:rsid w:val="00ED04A5"/>
    <w:rsid w:val="00ED6F49"/>
    <w:rsid w:val="00EE0FF7"/>
    <w:rsid w:val="00EE14D2"/>
    <w:rsid w:val="00EF0BAF"/>
    <w:rsid w:val="00F00FBA"/>
    <w:rsid w:val="00F132A7"/>
    <w:rsid w:val="00F13353"/>
    <w:rsid w:val="00F403A5"/>
    <w:rsid w:val="00F66BCC"/>
    <w:rsid w:val="00F72C29"/>
    <w:rsid w:val="00F81F62"/>
    <w:rsid w:val="00F82DD0"/>
    <w:rsid w:val="00F90939"/>
    <w:rsid w:val="00FA03B0"/>
    <w:rsid w:val="00FA37C1"/>
    <w:rsid w:val="00FB060A"/>
    <w:rsid w:val="00FB0FCE"/>
    <w:rsid w:val="00FB6869"/>
    <w:rsid w:val="00FE52E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semiHidden="0" w:uiPriority="22" w:unhideWhenUsed="0" w:qFormat="1"/>
    <w:lsdException w:name="Emphasis" w:uiPriority="2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5F2C43"/>
    <w:pPr>
      <w:spacing w:before="240" w:after="240" w:line="276" w:lineRule="auto"/>
    </w:pPr>
    <w:rPr>
      <w:rFonts w:ascii="Arial" w:hAnsi="Arial"/>
      <w:sz w:val="24"/>
      <w:szCs w:val="22"/>
      <w:lang w:eastAsia="en-US"/>
    </w:rPr>
  </w:style>
  <w:style w:type="paragraph" w:styleId="Heading1">
    <w:name w:val="heading 1"/>
    <w:next w:val="NLNonNumberedBody"/>
    <w:link w:val="Heading1Char"/>
    <w:uiPriority w:val="9"/>
    <w:qFormat/>
    <w:rsid w:val="004C7323"/>
    <w:pPr>
      <w:keepNext/>
      <w:numPr>
        <w:numId w:val="4"/>
      </w:numPr>
      <w:spacing w:before="720" w:after="240" w:line="276" w:lineRule="auto"/>
      <w:outlineLvl w:val="0"/>
    </w:pPr>
    <w:rPr>
      <w:rFonts w:ascii="Arial" w:eastAsia="Times New Roman" w:hAnsi="Arial"/>
      <w:b/>
      <w:bCs/>
      <w:sz w:val="32"/>
      <w:szCs w:val="28"/>
      <w:lang w:eastAsia="en-US"/>
    </w:rPr>
  </w:style>
  <w:style w:type="paragraph" w:styleId="Heading2">
    <w:name w:val="heading 2"/>
    <w:next w:val="Normal"/>
    <w:link w:val="Heading2Char"/>
    <w:uiPriority w:val="9"/>
    <w:unhideWhenUsed/>
    <w:qFormat/>
    <w:rsid w:val="005F2C43"/>
    <w:pPr>
      <w:keepNext/>
      <w:keepLines/>
      <w:spacing w:before="200" w:after="240" w:line="276" w:lineRule="auto"/>
      <w:outlineLvl w:val="1"/>
    </w:pPr>
    <w:rPr>
      <w:rFonts w:ascii="Arial" w:eastAsia="Times New Roman" w:hAnsi="Arial"/>
      <w:b/>
      <w:bCs/>
      <w:sz w:val="32"/>
      <w:szCs w:val="26"/>
      <w:lang w:eastAsia="en-US"/>
    </w:rPr>
  </w:style>
  <w:style w:type="paragraph" w:styleId="Heading3">
    <w:name w:val="heading 3"/>
    <w:basedOn w:val="Normal"/>
    <w:next w:val="Normal"/>
    <w:link w:val="Heading3Char"/>
    <w:uiPriority w:val="9"/>
    <w:unhideWhenUsed/>
    <w:qFormat/>
    <w:rsid w:val="006E3C1F"/>
    <w:pPr>
      <w:keepNext/>
      <w:spacing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7323"/>
    <w:rPr>
      <w:rFonts w:ascii="Arial" w:eastAsia="Times New Roman" w:hAnsi="Arial"/>
      <w:b/>
      <w:bCs/>
      <w:sz w:val="32"/>
      <w:szCs w:val="28"/>
      <w:lang w:val="en-GB" w:eastAsia="en-US" w:bidi="ar-SA"/>
    </w:rPr>
  </w:style>
  <w:style w:type="paragraph" w:customStyle="1" w:styleId="NLNonNumberedBody">
    <w:name w:val="NL Non Numbered Body"/>
    <w:qFormat/>
    <w:rsid w:val="00043BA4"/>
    <w:pPr>
      <w:spacing w:before="240" w:after="240" w:line="276" w:lineRule="auto"/>
      <w:ind w:left="720"/>
      <w:outlineLvl w:val="0"/>
    </w:pPr>
    <w:rPr>
      <w:rFonts w:ascii="Arial" w:hAnsi="Arial"/>
      <w:sz w:val="24"/>
      <w:szCs w:val="22"/>
      <w:lang w:eastAsia="en-US"/>
    </w:rPr>
  </w:style>
  <w:style w:type="paragraph" w:customStyle="1" w:styleId="NLNumberedBodyLevel1">
    <w:name w:val="NL Numbered Body Level 1"/>
    <w:qFormat/>
    <w:rsid w:val="004C7323"/>
    <w:pPr>
      <w:numPr>
        <w:ilvl w:val="1"/>
        <w:numId w:val="4"/>
      </w:numPr>
      <w:spacing w:before="240" w:after="240" w:line="276" w:lineRule="auto"/>
    </w:pPr>
    <w:rPr>
      <w:rFonts w:ascii="Arial" w:hAnsi="Arial"/>
      <w:sz w:val="24"/>
      <w:szCs w:val="22"/>
      <w:lang w:eastAsia="en-US"/>
    </w:rPr>
  </w:style>
  <w:style w:type="paragraph" w:customStyle="1" w:styleId="NLNumberedBodyLevel2">
    <w:name w:val="NL Numbered Body Level 2"/>
    <w:qFormat/>
    <w:rsid w:val="004C7323"/>
    <w:pPr>
      <w:numPr>
        <w:ilvl w:val="2"/>
        <w:numId w:val="4"/>
      </w:numPr>
      <w:spacing w:before="240" w:after="240" w:line="276" w:lineRule="auto"/>
    </w:pPr>
    <w:rPr>
      <w:rFonts w:ascii="Arial" w:hAnsi="Arial"/>
      <w:sz w:val="24"/>
      <w:szCs w:val="22"/>
      <w:lang w:eastAsia="en-US"/>
    </w:rPr>
  </w:style>
  <w:style w:type="paragraph" w:customStyle="1" w:styleId="NLNumberedBodyLevel3">
    <w:name w:val="NL Numbered Body Level 3"/>
    <w:qFormat/>
    <w:rsid w:val="004C7323"/>
    <w:pPr>
      <w:numPr>
        <w:ilvl w:val="3"/>
        <w:numId w:val="4"/>
      </w:numPr>
      <w:spacing w:before="240" w:after="240" w:line="276" w:lineRule="auto"/>
    </w:pPr>
    <w:rPr>
      <w:rFonts w:ascii="Arial" w:hAnsi="Arial"/>
      <w:sz w:val="24"/>
      <w:szCs w:val="22"/>
      <w:lang w:eastAsia="en-US"/>
    </w:rPr>
  </w:style>
  <w:style w:type="paragraph" w:customStyle="1" w:styleId="NLNumberedBodyLevel4">
    <w:name w:val="NL Numbered Body Level 4"/>
    <w:qFormat/>
    <w:rsid w:val="004C7323"/>
    <w:pPr>
      <w:numPr>
        <w:ilvl w:val="4"/>
        <w:numId w:val="4"/>
      </w:numPr>
      <w:spacing w:before="240" w:after="240" w:line="276" w:lineRule="auto"/>
    </w:pPr>
    <w:rPr>
      <w:rFonts w:ascii="Arial" w:hAnsi="Arial"/>
      <w:sz w:val="24"/>
      <w:szCs w:val="22"/>
      <w:lang w:eastAsia="en-US"/>
    </w:rPr>
  </w:style>
  <w:style w:type="paragraph" w:customStyle="1" w:styleId="NLNumberedBodyLevel5">
    <w:name w:val="NL Numbered Body Level 5"/>
    <w:qFormat/>
    <w:rsid w:val="004C7323"/>
    <w:pPr>
      <w:numPr>
        <w:ilvl w:val="5"/>
        <w:numId w:val="4"/>
      </w:numPr>
      <w:spacing w:before="240" w:after="240" w:line="276" w:lineRule="auto"/>
    </w:pPr>
    <w:rPr>
      <w:rFonts w:ascii="Arial" w:hAnsi="Arial"/>
      <w:sz w:val="24"/>
      <w:szCs w:val="22"/>
      <w:lang w:eastAsia="en-US"/>
    </w:rPr>
  </w:style>
  <w:style w:type="numbering" w:customStyle="1" w:styleId="NLNumberedBodyListStyle">
    <w:name w:val="NL Numbered Body List Style"/>
    <w:uiPriority w:val="99"/>
    <w:rsid w:val="004C7323"/>
    <w:pPr>
      <w:numPr>
        <w:numId w:val="1"/>
      </w:numPr>
    </w:pPr>
  </w:style>
  <w:style w:type="character" w:customStyle="1" w:styleId="Heading2Char">
    <w:name w:val="Heading 2 Char"/>
    <w:link w:val="Heading2"/>
    <w:uiPriority w:val="9"/>
    <w:rsid w:val="005F2C43"/>
    <w:rPr>
      <w:rFonts w:ascii="Arial" w:eastAsia="Times New Roman" w:hAnsi="Arial"/>
      <w:b/>
      <w:bCs/>
      <w:sz w:val="32"/>
      <w:szCs w:val="26"/>
      <w:lang w:val="en-GB" w:eastAsia="en-US" w:bidi="ar-SA"/>
    </w:rPr>
  </w:style>
  <w:style w:type="table" w:styleId="TableGrid">
    <w:name w:val="Table Grid"/>
    <w:basedOn w:val="TableNormal"/>
    <w:uiPriority w:val="59"/>
    <w:rsid w:val="00EE0FF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semiHidden/>
    <w:unhideWhenUsed/>
    <w:qFormat/>
    <w:rsid w:val="00EE0FF7"/>
    <w:rPr>
      <w:b/>
      <w:bCs/>
    </w:rPr>
  </w:style>
  <w:style w:type="paragraph" w:customStyle="1" w:styleId="NLNumberedBodyLevel0">
    <w:name w:val="NL Numbered Body Level 0"/>
    <w:qFormat/>
    <w:rsid w:val="004C7323"/>
    <w:pPr>
      <w:numPr>
        <w:numId w:val="3"/>
      </w:numPr>
      <w:spacing w:before="240" w:after="240" w:line="276" w:lineRule="auto"/>
    </w:pPr>
    <w:rPr>
      <w:rFonts w:ascii="Arial" w:hAnsi="Arial"/>
      <w:sz w:val="24"/>
      <w:szCs w:val="22"/>
      <w:lang w:eastAsia="en-US"/>
    </w:rPr>
  </w:style>
  <w:style w:type="numbering" w:customStyle="1" w:styleId="NLNumberedBodyListStyleNoHeadings">
    <w:name w:val="NL Numbered Body List Style (No Headings)"/>
    <w:uiPriority w:val="99"/>
    <w:rsid w:val="004C7323"/>
    <w:pPr>
      <w:numPr>
        <w:numId w:val="2"/>
      </w:numPr>
    </w:pPr>
  </w:style>
  <w:style w:type="paragraph" w:customStyle="1" w:styleId="NLDocumentTitle">
    <w:name w:val="NL Document Title"/>
    <w:qFormat/>
    <w:rsid w:val="00B5343D"/>
    <w:pPr>
      <w:spacing w:before="240" w:after="480" w:line="276" w:lineRule="auto"/>
    </w:pPr>
    <w:rPr>
      <w:rFonts w:ascii="Arial" w:eastAsia="Times New Roman" w:hAnsi="Arial"/>
      <w:b/>
      <w:bCs/>
      <w:sz w:val="32"/>
      <w:szCs w:val="26"/>
      <w:lang w:eastAsia="en-US"/>
    </w:rPr>
  </w:style>
  <w:style w:type="paragraph" w:customStyle="1" w:styleId="NLDocumentReference">
    <w:name w:val="NL Document Reference"/>
    <w:basedOn w:val="Normal"/>
    <w:qFormat/>
    <w:rsid w:val="005F2C43"/>
    <w:rPr>
      <w:sz w:val="20"/>
    </w:rPr>
  </w:style>
  <w:style w:type="character" w:customStyle="1" w:styleId="NLBlueText">
    <w:name w:val="NL Blue Text"/>
    <w:uiPriority w:val="1"/>
    <w:qFormat/>
    <w:rsid w:val="007B28C3"/>
    <w:rPr>
      <w:rFonts w:ascii="Arial" w:hAnsi="Arial"/>
      <w:color w:val="0000FF"/>
      <w:sz w:val="24"/>
    </w:rPr>
  </w:style>
  <w:style w:type="paragraph" w:customStyle="1" w:styleId="NLNotesTitle">
    <w:name w:val="NL Notes Title"/>
    <w:qFormat/>
    <w:rsid w:val="00190AD4"/>
    <w:pPr>
      <w:spacing w:before="240" w:after="240" w:line="276" w:lineRule="auto"/>
    </w:pPr>
    <w:rPr>
      <w:rFonts w:ascii="Arial" w:eastAsia="Times New Roman" w:hAnsi="Arial"/>
      <w:b/>
      <w:bCs/>
      <w:color w:val="4F81BD"/>
      <w:sz w:val="40"/>
      <w:szCs w:val="26"/>
      <w:lang w:eastAsia="en-US"/>
    </w:rPr>
  </w:style>
  <w:style w:type="paragraph" w:customStyle="1" w:styleId="NLNotesHeading1">
    <w:name w:val="NL Notes Heading 1"/>
    <w:qFormat/>
    <w:rsid w:val="00190AD4"/>
    <w:pPr>
      <w:spacing w:before="360" w:after="240" w:line="276" w:lineRule="auto"/>
    </w:pPr>
    <w:rPr>
      <w:rFonts w:ascii="Arial" w:eastAsia="Times New Roman" w:hAnsi="Arial"/>
      <w:b/>
      <w:bCs/>
      <w:sz w:val="24"/>
      <w:szCs w:val="28"/>
      <w:lang w:eastAsia="en-US"/>
    </w:rPr>
  </w:style>
  <w:style w:type="paragraph" w:customStyle="1" w:styleId="NLNotesSectionTitle">
    <w:name w:val="NL Notes Section Title"/>
    <w:qFormat/>
    <w:rsid w:val="00043BA4"/>
    <w:pPr>
      <w:spacing w:before="600" w:after="240" w:line="276" w:lineRule="auto"/>
    </w:pPr>
    <w:rPr>
      <w:rFonts w:ascii="Arial" w:eastAsia="Times New Roman" w:hAnsi="Arial"/>
      <w:b/>
      <w:bCs/>
      <w:color w:val="4F81BD"/>
      <w:sz w:val="36"/>
      <w:szCs w:val="26"/>
      <w:lang w:eastAsia="en-US"/>
    </w:rPr>
  </w:style>
  <w:style w:type="paragraph" w:customStyle="1" w:styleId="NLCopyrightTitle">
    <w:name w:val="NL Copyright Title"/>
    <w:qFormat/>
    <w:rsid w:val="00150288"/>
    <w:pPr>
      <w:spacing w:before="1920" w:after="240" w:line="276" w:lineRule="auto"/>
    </w:pPr>
    <w:rPr>
      <w:rFonts w:ascii="Arial" w:eastAsia="Times New Roman" w:hAnsi="Arial"/>
      <w:b/>
      <w:bCs/>
      <w:sz w:val="32"/>
      <w:szCs w:val="26"/>
      <w:lang w:eastAsia="en-US"/>
    </w:rPr>
  </w:style>
  <w:style w:type="paragraph" w:customStyle="1" w:styleId="NLTableBody">
    <w:name w:val="NL Table Body"/>
    <w:qFormat/>
    <w:rsid w:val="005F2C43"/>
    <w:pPr>
      <w:spacing w:after="240" w:line="276" w:lineRule="auto"/>
      <w:contextualSpacing/>
    </w:pPr>
    <w:rPr>
      <w:rFonts w:ascii="Arial" w:hAnsi="Arial"/>
      <w:sz w:val="24"/>
      <w:szCs w:val="22"/>
      <w:lang w:eastAsia="en-US"/>
    </w:rPr>
  </w:style>
  <w:style w:type="paragraph" w:customStyle="1" w:styleId="NLTableBodyCondensed">
    <w:name w:val="NL Table Body Condensed"/>
    <w:qFormat/>
    <w:rsid w:val="005F2C43"/>
    <w:pPr>
      <w:spacing w:after="120" w:line="276" w:lineRule="auto"/>
    </w:pPr>
    <w:rPr>
      <w:rFonts w:ascii="Arial" w:hAnsi="Arial"/>
      <w:sz w:val="24"/>
      <w:szCs w:val="22"/>
      <w:lang w:eastAsia="en-US"/>
    </w:rPr>
  </w:style>
  <w:style w:type="paragraph" w:styleId="Header">
    <w:name w:val="header"/>
    <w:basedOn w:val="Normal"/>
    <w:link w:val="HeaderChar"/>
    <w:uiPriority w:val="99"/>
    <w:semiHidden/>
    <w:unhideWhenUsed/>
    <w:rsid w:val="008063E9"/>
    <w:pPr>
      <w:tabs>
        <w:tab w:val="center" w:pos="4680"/>
        <w:tab w:val="right" w:pos="9360"/>
      </w:tabs>
    </w:pPr>
  </w:style>
  <w:style w:type="character" w:customStyle="1" w:styleId="HeaderChar">
    <w:name w:val="Header Char"/>
    <w:link w:val="Header"/>
    <w:uiPriority w:val="99"/>
    <w:semiHidden/>
    <w:rsid w:val="008063E9"/>
    <w:rPr>
      <w:rFonts w:ascii="Arial" w:hAnsi="Arial"/>
      <w:sz w:val="24"/>
      <w:szCs w:val="22"/>
      <w:lang w:val="en-GB"/>
    </w:rPr>
  </w:style>
  <w:style w:type="paragraph" w:styleId="Footer">
    <w:name w:val="footer"/>
    <w:link w:val="FooterChar"/>
    <w:uiPriority w:val="99"/>
    <w:unhideWhenUsed/>
    <w:rsid w:val="0060575B"/>
    <w:pPr>
      <w:tabs>
        <w:tab w:val="center" w:pos="4680"/>
        <w:tab w:val="right" w:pos="9360"/>
      </w:tabs>
      <w:spacing w:line="276" w:lineRule="auto"/>
      <w:jc w:val="right"/>
    </w:pPr>
    <w:rPr>
      <w:rFonts w:ascii="Arial" w:hAnsi="Arial"/>
      <w:szCs w:val="22"/>
      <w:lang w:eastAsia="en-US"/>
    </w:rPr>
  </w:style>
  <w:style w:type="character" w:customStyle="1" w:styleId="FooterChar">
    <w:name w:val="Footer Char"/>
    <w:link w:val="Footer"/>
    <w:uiPriority w:val="99"/>
    <w:rsid w:val="0060575B"/>
    <w:rPr>
      <w:rFonts w:ascii="Arial" w:hAnsi="Arial"/>
      <w:szCs w:val="22"/>
      <w:lang w:val="en-GB" w:eastAsia="en-US" w:bidi="ar-SA"/>
    </w:rPr>
  </w:style>
  <w:style w:type="paragraph" w:styleId="BalloonText">
    <w:name w:val="Balloon Text"/>
    <w:basedOn w:val="Normal"/>
    <w:link w:val="BalloonTextChar"/>
    <w:uiPriority w:val="99"/>
    <w:semiHidden/>
    <w:unhideWhenUsed/>
    <w:rsid w:val="008063E9"/>
    <w:pPr>
      <w:spacing w:before="0" w:after="0" w:line="240" w:lineRule="auto"/>
    </w:pPr>
    <w:rPr>
      <w:rFonts w:ascii="Tahoma" w:hAnsi="Tahoma" w:cs="Tahoma"/>
      <w:sz w:val="16"/>
      <w:szCs w:val="16"/>
    </w:rPr>
  </w:style>
  <w:style w:type="character" w:customStyle="1" w:styleId="BalloonTextChar">
    <w:name w:val="Balloon Text Char"/>
    <w:link w:val="BalloonText"/>
    <w:uiPriority w:val="99"/>
    <w:semiHidden/>
    <w:rsid w:val="008063E9"/>
    <w:rPr>
      <w:rFonts w:ascii="Tahoma" w:hAnsi="Tahoma" w:cs="Tahoma"/>
      <w:sz w:val="16"/>
      <w:szCs w:val="16"/>
      <w:lang w:val="en-GB"/>
    </w:rPr>
  </w:style>
  <w:style w:type="paragraph" w:customStyle="1" w:styleId="NLFooterCopyrightNotice">
    <w:name w:val="NL Footer Copyright Notice"/>
    <w:qFormat/>
    <w:rsid w:val="005F2C43"/>
    <w:pPr>
      <w:spacing w:line="276" w:lineRule="auto"/>
      <w:jc w:val="right"/>
    </w:pPr>
    <w:rPr>
      <w:rFonts w:ascii="Arial" w:hAnsi="Arial"/>
      <w:sz w:val="16"/>
      <w:szCs w:val="22"/>
      <w:lang w:eastAsia="en-US"/>
    </w:rPr>
  </w:style>
  <w:style w:type="paragraph" w:customStyle="1" w:styleId="NLSignature">
    <w:name w:val="NL Signature"/>
    <w:basedOn w:val="Normal"/>
    <w:qFormat/>
    <w:rsid w:val="003411D4"/>
    <w:pPr>
      <w:spacing w:before="1200" w:after="480"/>
    </w:pPr>
  </w:style>
  <w:style w:type="paragraph" w:styleId="TOCHeading">
    <w:name w:val="TOC Heading"/>
    <w:basedOn w:val="Heading1"/>
    <w:next w:val="Normal"/>
    <w:uiPriority w:val="39"/>
    <w:semiHidden/>
    <w:unhideWhenUsed/>
    <w:qFormat/>
    <w:rsid w:val="000B346E"/>
    <w:pPr>
      <w:keepLines/>
      <w:numPr>
        <w:numId w:val="0"/>
      </w:numPr>
      <w:spacing w:before="480" w:after="0"/>
      <w:outlineLvl w:val="9"/>
    </w:pPr>
    <w:rPr>
      <w:rFonts w:ascii="Cambria" w:hAnsi="Cambria"/>
      <w:color w:val="365F91"/>
      <w:sz w:val="28"/>
      <w:lang w:val="en-US"/>
    </w:rPr>
  </w:style>
  <w:style w:type="paragraph" w:styleId="TOC1">
    <w:name w:val="toc 1"/>
    <w:basedOn w:val="Normal"/>
    <w:next w:val="Normal"/>
    <w:autoRedefine/>
    <w:uiPriority w:val="39"/>
    <w:semiHidden/>
    <w:unhideWhenUsed/>
    <w:rsid w:val="000B346E"/>
  </w:style>
  <w:style w:type="paragraph" w:styleId="TOC2">
    <w:name w:val="toc 2"/>
    <w:basedOn w:val="Normal"/>
    <w:next w:val="Normal"/>
    <w:autoRedefine/>
    <w:uiPriority w:val="39"/>
    <w:semiHidden/>
    <w:unhideWhenUsed/>
    <w:rsid w:val="000B346E"/>
    <w:pPr>
      <w:ind w:left="240"/>
    </w:pPr>
  </w:style>
  <w:style w:type="paragraph" w:styleId="TOC3">
    <w:name w:val="toc 3"/>
    <w:basedOn w:val="Normal"/>
    <w:next w:val="Normal"/>
    <w:autoRedefine/>
    <w:uiPriority w:val="39"/>
    <w:semiHidden/>
    <w:unhideWhenUsed/>
    <w:rsid w:val="000B346E"/>
    <w:pPr>
      <w:spacing w:before="0" w:after="100"/>
      <w:ind w:left="440"/>
    </w:pPr>
    <w:rPr>
      <w:rFonts w:ascii="Calibri" w:eastAsia="Times New Roman" w:hAnsi="Calibri"/>
      <w:sz w:val="22"/>
      <w:lang w:val="en-US"/>
    </w:rPr>
  </w:style>
  <w:style w:type="paragraph" w:styleId="TOC4">
    <w:name w:val="toc 4"/>
    <w:basedOn w:val="Normal"/>
    <w:next w:val="Normal"/>
    <w:autoRedefine/>
    <w:uiPriority w:val="39"/>
    <w:semiHidden/>
    <w:unhideWhenUsed/>
    <w:rsid w:val="000B346E"/>
    <w:pPr>
      <w:spacing w:before="0" w:after="100"/>
      <w:ind w:left="660"/>
    </w:pPr>
    <w:rPr>
      <w:rFonts w:ascii="Calibri" w:eastAsia="Times New Roman" w:hAnsi="Calibri"/>
      <w:sz w:val="22"/>
      <w:lang w:val="en-US"/>
    </w:rPr>
  </w:style>
  <w:style w:type="paragraph" w:styleId="TOC5">
    <w:name w:val="toc 5"/>
    <w:basedOn w:val="Normal"/>
    <w:next w:val="Normal"/>
    <w:autoRedefine/>
    <w:uiPriority w:val="39"/>
    <w:semiHidden/>
    <w:unhideWhenUsed/>
    <w:rsid w:val="000B346E"/>
    <w:pPr>
      <w:spacing w:before="0" w:after="100"/>
      <w:ind w:left="880"/>
    </w:pPr>
    <w:rPr>
      <w:rFonts w:ascii="Calibri" w:eastAsia="Times New Roman" w:hAnsi="Calibri"/>
      <w:sz w:val="22"/>
      <w:lang w:val="en-US"/>
    </w:rPr>
  </w:style>
  <w:style w:type="paragraph" w:styleId="TOC6">
    <w:name w:val="toc 6"/>
    <w:basedOn w:val="Normal"/>
    <w:next w:val="Normal"/>
    <w:autoRedefine/>
    <w:uiPriority w:val="39"/>
    <w:semiHidden/>
    <w:unhideWhenUsed/>
    <w:rsid w:val="000B346E"/>
    <w:pPr>
      <w:spacing w:before="0" w:after="100"/>
      <w:ind w:left="1100"/>
    </w:pPr>
    <w:rPr>
      <w:rFonts w:ascii="Calibri" w:eastAsia="Times New Roman" w:hAnsi="Calibri"/>
      <w:sz w:val="22"/>
      <w:lang w:val="en-US"/>
    </w:rPr>
  </w:style>
  <w:style w:type="paragraph" w:styleId="TOC7">
    <w:name w:val="toc 7"/>
    <w:basedOn w:val="Normal"/>
    <w:next w:val="Normal"/>
    <w:autoRedefine/>
    <w:uiPriority w:val="39"/>
    <w:semiHidden/>
    <w:unhideWhenUsed/>
    <w:rsid w:val="000B346E"/>
    <w:pPr>
      <w:spacing w:before="0" w:after="100"/>
      <w:ind w:left="1320"/>
    </w:pPr>
    <w:rPr>
      <w:rFonts w:ascii="Calibri" w:eastAsia="Times New Roman" w:hAnsi="Calibri"/>
      <w:sz w:val="22"/>
      <w:lang w:val="en-US"/>
    </w:rPr>
  </w:style>
  <w:style w:type="paragraph" w:styleId="TOC8">
    <w:name w:val="toc 8"/>
    <w:basedOn w:val="Normal"/>
    <w:next w:val="Normal"/>
    <w:autoRedefine/>
    <w:uiPriority w:val="39"/>
    <w:semiHidden/>
    <w:unhideWhenUsed/>
    <w:rsid w:val="000B346E"/>
    <w:pPr>
      <w:spacing w:before="0" w:after="100"/>
      <w:ind w:left="1540"/>
    </w:pPr>
    <w:rPr>
      <w:rFonts w:ascii="Calibri" w:eastAsia="Times New Roman" w:hAnsi="Calibri"/>
      <w:sz w:val="22"/>
      <w:lang w:val="en-US"/>
    </w:rPr>
  </w:style>
  <w:style w:type="paragraph" w:styleId="TOC9">
    <w:name w:val="toc 9"/>
    <w:basedOn w:val="Normal"/>
    <w:next w:val="Normal"/>
    <w:autoRedefine/>
    <w:uiPriority w:val="39"/>
    <w:semiHidden/>
    <w:unhideWhenUsed/>
    <w:rsid w:val="000B346E"/>
    <w:pPr>
      <w:spacing w:before="0" w:after="100"/>
      <w:ind w:left="1760"/>
    </w:pPr>
    <w:rPr>
      <w:rFonts w:ascii="Calibri" w:eastAsia="Times New Roman" w:hAnsi="Calibri"/>
      <w:sz w:val="22"/>
      <w:lang w:val="en-US"/>
    </w:rPr>
  </w:style>
  <w:style w:type="character" w:styleId="Hyperlink">
    <w:name w:val="Hyperlink"/>
    <w:uiPriority w:val="99"/>
    <w:semiHidden/>
    <w:unhideWhenUsed/>
    <w:rsid w:val="000B346E"/>
    <w:rPr>
      <w:color w:val="0000FF"/>
      <w:u w:val="single"/>
    </w:rPr>
  </w:style>
  <w:style w:type="paragraph" w:customStyle="1" w:styleId="NLNonNumberedBodyStrong">
    <w:name w:val="NL Non Numbered Body (Strong)"/>
    <w:qFormat/>
    <w:rsid w:val="0042412A"/>
    <w:pPr>
      <w:spacing w:before="240" w:after="240" w:line="276" w:lineRule="auto"/>
      <w:ind w:left="720"/>
    </w:pPr>
    <w:rPr>
      <w:rFonts w:ascii="Arial" w:hAnsi="Arial"/>
      <w:b/>
      <w:sz w:val="24"/>
      <w:szCs w:val="22"/>
      <w:lang w:eastAsia="en-US"/>
    </w:rPr>
  </w:style>
  <w:style w:type="paragraph" w:customStyle="1" w:styleId="NLComment">
    <w:name w:val="NL Comment"/>
    <w:basedOn w:val="NLRedText"/>
    <w:link w:val="NLCommentChar"/>
    <w:qFormat/>
    <w:rsid w:val="003B7990"/>
    <w:rPr>
      <w:i/>
      <w:color w:val="0000FF"/>
    </w:rPr>
  </w:style>
  <w:style w:type="paragraph" w:customStyle="1" w:styleId="NLAltNumberedBodyLevel0">
    <w:name w:val="NL Alt Numbered Body Level 0"/>
    <w:qFormat/>
    <w:rsid w:val="00190AD4"/>
    <w:pPr>
      <w:numPr>
        <w:numId w:val="6"/>
      </w:numPr>
      <w:spacing w:before="240" w:after="240" w:line="276" w:lineRule="auto"/>
    </w:pPr>
    <w:rPr>
      <w:rFonts w:ascii="Arial" w:hAnsi="Arial"/>
      <w:sz w:val="24"/>
      <w:szCs w:val="22"/>
      <w:lang w:eastAsia="en-US"/>
    </w:rPr>
  </w:style>
  <w:style w:type="paragraph" w:customStyle="1" w:styleId="NLAltNumberedBodyLevel1">
    <w:name w:val="NL Alt Numbered Body Level 1"/>
    <w:qFormat/>
    <w:rsid w:val="00190AD4"/>
    <w:pPr>
      <w:numPr>
        <w:ilvl w:val="1"/>
        <w:numId w:val="6"/>
      </w:numPr>
      <w:spacing w:before="240" w:after="240" w:line="276" w:lineRule="auto"/>
    </w:pPr>
    <w:rPr>
      <w:rFonts w:ascii="Arial" w:hAnsi="Arial"/>
      <w:sz w:val="24"/>
      <w:szCs w:val="22"/>
      <w:lang w:eastAsia="en-US"/>
    </w:rPr>
  </w:style>
  <w:style w:type="paragraph" w:customStyle="1" w:styleId="NLAltNumberedBodyLevel2">
    <w:name w:val="NL Alt Numbered Body Level 2"/>
    <w:basedOn w:val="NLNumberedBodyLevel2"/>
    <w:qFormat/>
    <w:rsid w:val="00190AD4"/>
    <w:pPr>
      <w:numPr>
        <w:numId w:val="6"/>
      </w:numPr>
      <w:tabs>
        <w:tab w:val="left" w:pos="2304"/>
      </w:tabs>
    </w:pPr>
  </w:style>
  <w:style w:type="numbering" w:customStyle="1" w:styleId="NLAltNumberedListStyle">
    <w:name w:val="NL Alt Numbered List Style"/>
    <w:uiPriority w:val="99"/>
    <w:rsid w:val="00190AD4"/>
    <w:pPr>
      <w:numPr>
        <w:numId w:val="5"/>
      </w:numPr>
    </w:pPr>
  </w:style>
  <w:style w:type="paragraph" w:customStyle="1" w:styleId="NLNonNumberedBodyLevel1">
    <w:name w:val="NL Non Numbered Body Level 1"/>
    <w:qFormat/>
    <w:rsid w:val="005650EB"/>
    <w:pPr>
      <w:spacing w:before="240" w:after="240" w:line="276" w:lineRule="auto"/>
      <w:ind w:left="1440"/>
    </w:pPr>
    <w:rPr>
      <w:rFonts w:ascii="Arial" w:hAnsi="Arial"/>
      <w:sz w:val="24"/>
      <w:szCs w:val="22"/>
      <w:lang w:eastAsia="en-US"/>
    </w:rPr>
  </w:style>
  <w:style w:type="character" w:customStyle="1" w:styleId="NLQuotation">
    <w:name w:val="NL Quotation"/>
    <w:uiPriority w:val="1"/>
    <w:qFormat/>
    <w:rsid w:val="005650EB"/>
    <w:rPr>
      <w:i/>
    </w:rPr>
  </w:style>
  <w:style w:type="paragraph" w:customStyle="1" w:styleId="NLContentsListLevel0">
    <w:name w:val="NL Contents List Level 0"/>
    <w:qFormat/>
    <w:rsid w:val="00B5343D"/>
    <w:pPr>
      <w:numPr>
        <w:numId w:val="7"/>
      </w:numPr>
      <w:spacing w:line="276" w:lineRule="auto"/>
    </w:pPr>
    <w:rPr>
      <w:rFonts w:ascii="Arial" w:hAnsi="Arial"/>
      <w:sz w:val="24"/>
      <w:szCs w:val="22"/>
      <w:lang w:eastAsia="en-US"/>
    </w:rPr>
  </w:style>
  <w:style w:type="paragraph" w:customStyle="1" w:styleId="NLContentsListLevel1">
    <w:name w:val="NL Contents List Level 1"/>
    <w:qFormat/>
    <w:rsid w:val="00B5343D"/>
    <w:pPr>
      <w:numPr>
        <w:ilvl w:val="1"/>
        <w:numId w:val="7"/>
      </w:numPr>
      <w:spacing w:line="276" w:lineRule="auto"/>
    </w:pPr>
    <w:rPr>
      <w:rFonts w:ascii="Arial" w:hAnsi="Arial"/>
      <w:sz w:val="24"/>
      <w:szCs w:val="22"/>
      <w:lang w:eastAsia="en-US"/>
    </w:rPr>
  </w:style>
  <w:style w:type="numbering" w:customStyle="1" w:styleId="NLContentsNumberedListStyle">
    <w:name w:val="NL Contents Numbered List Style"/>
    <w:uiPriority w:val="99"/>
    <w:rsid w:val="00B5343D"/>
    <w:pPr>
      <w:numPr>
        <w:numId w:val="7"/>
      </w:numPr>
    </w:pPr>
  </w:style>
  <w:style w:type="paragraph" w:customStyle="1" w:styleId="NLContentsTable">
    <w:name w:val="NL Contents Table"/>
    <w:qFormat/>
    <w:rsid w:val="00276B67"/>
    <w:pPr>
      <w:spacing w:line="276" w:lineRule="auto"/>
    </w:pPr>
    <w:rPr>
      <w:rFonts w:ascii="Arial" w:hAnsi="Arial"/>
      <w:sz w:val="24"/>
      <w:szCs w:val="22"/>
      <w:lang w:eastAsia="en-US"/>
    </w:rPr>
  </w:style>
  <w:style w:type="character" w:customStyle="1" w:styleId="Heading3Char">
    <w:name w:val="Heading 3 Char"/>
    <w:link w:val="Heading3"/>
    <w:uiPriority w:val="9"/>
    <w:rsid w:val="006E3C1F"/>
    <w:rPr>
      <w:rFonts w:ascii="Cambria" w:eastAsia="Times New Roman" w:hAnsi="Cambria" w:cs="Times New Roman"/>
      <w:b/>
      <w:bCs/>
      <w:sz w:val="26"/>
      <w:szCs w:val="26"/>
      <w:lang w:val="en-GB"/>
    </w:rPr>
  </w:style>
  <w:style w:type="paragraph" w:customStyle="1" w:styleId="NLRedText">
    <w:name w:val="NL Red Text"/>
    <w:basedOn w:val="Normal"/>
    <w:link w:val="NLRedTextChar"/>
    <w:qFormat/>
    <w:rsid w:val="0007295A"/>
    <w:rPr>
      <w:color w:val="FF0000"/>
    </w:rPr>
  </w:style>
  <w:style w:type="paragraph" w:customStyle="1" w:styleId="NLORstyle">
    <w:name w:val="NL [OR] style"/>
    <w:basedOn w:val="NLComment"/>
    <w:link w:val="NLORstyleChar"/>
    <w:qFormat/>
    <w:rsid w:val="003B7990"/>
    <w:pPr>
      <w:ind w:left="720"/>
    </w:pPr>
  </w:style>
  <w:style w:type="character" w:customStyle="1" w:styleId="NLRedTextChar">
    <w:name w:val="NL Red Text Char"/>
    <w:link w:val="NLRedText"/>
    <w:rsid w:val="0007295A"/>
    <w:rPr>
      <w:rFonts w:ascii="Arial" w:hAnsi="Arial"/>
      <w:color w:val="FF0000"/>
      <w:sz w:val="24"/>
      <w:szCs w:val="22"/>
      <w:lang w:val="en-GB"/>
    </w:rPr>
  </w:style>
  <w:style w:type="character" w:customStyle="1" w:styleId="NLCommentChar">
    <w:name w:val="NL Comment Char"/>
    <w:link w:val="NLComment"/>
    <w:rsid w:val="003B7990"/>
    <w:rPr>
      <w:rFonts w:ascii="Arial" w:hAnsi="Arial"/>
      <w:i/>
      <w:color w:val="0000FF"/>
      <w:sz w:val="24"/>
      <w:szCs w:val="22"/>
      <w:lang w:val="en-GB"/>
    </w:rPr>
  </w:style>
  <w:style w:type="character" w:customStyle="1" w:styleId="NLORstyleChar">
    <w:name w:val="NL [OR] style Char"/>
    <w:basedOn w:val="NLCommentChar"/>
    <w:link w:val="NLORstyle"/>
    <w:rsid w:val="003B7990"/>
    <w:rPr>
      <w:rFonts w:ascii="Arial" w:hAnsi="Arial"/>
      <w:i/>
      <w:color w:val="0000FF"/>
      <w:sz w:val="24"/>
      <w:szCs w:val="22"/>
      <w:lang w:val="en-GB"/>
    </w:rPr>
  </w:style>
  <w:style w:type="paragraph" w:customStyle="1" w:styleId="Legal1">
    <w:name w:val="Legal 1"/>
    <w:basedOn w:val="Normal"/>
    <w:rsid w:val="0040143B"/>
    <w:pPr>
      <w:widowControl w:val="0"/>
      <w:spacing w:before="0" w:after="0" w:line="240" w:lineRule="auto"/>
    </w:pPr>
    <w:rPr>
      <w:rFonts w:ascii="Times New Roman" w:eastAsia="Times New Roman" w:hAnsi="Times New Roman"/>
      <w:szCs w:val="20"/>
      <w:lang w:val="en-US"/>
    </w:rPr>
  </w:style>
  <w:style w:type="paragraph" w:customStyle="1" w:styleId="Legal2">
    <w:name w:val="Legal 2"/>
    <w:basedOn w:val="Normal"/>
    <w:rsid w:val="0040143B"/>
    <w:pPr>
      <w:widowControl w:val="0"/>
      <w:spacing w:before="0" w:after="0" w:line="240" w:lineRule="auto"/>
    </w:pPr>
    <w:rPr>
      <w:rFonts w:ascii="Times New Roman" w:eastAsia="Times New Roman" w:hAnsi="Times New Roman"/>
      <w:szCs w:val="20"/>
      <w:lang w:val="en-US"/>
    </w:rPr>
  </w:style>
  <w:style w:type="paragraph" w:customStyle="1" w:styleId="Legal3">
    <w:name w:val="Legal 3"/>
    <w:basedOn w:val="Normal"/>
    <w:rsid w:val="0040143B"/>
    <w:pPr>
      <w:widowControl w:val="0"/>
      <w:spacing w:before="0" w:after="0" w:line="240" w:lineRule="auto"/>
    </w:pPr>
    <w:rPr>
      <w:rFonts w:ascii="Times New Roman" w:eastAsia="Times New Roman" w:hAnsi="Times New Roman"/>
      <w:szCs w:val="20"/>
      <w:lang w:val="en-US"/>
    </w:rPr>
  </w:style>
  <w:style w:type="paragraph" w:customStyle="1" w:styleId="44">
    <w:name w:val="_44"/>
    <w:basedOn w:val="Normal"/>
    <w:rsid w:val="00A43DB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pPr>
    <w:rPr>
      <w:rFonts w:ascii="Times New Roman" w:eastAsia="Times New Roman" w:hAnsi="Times New Roman"/>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Net%20Lawman%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Net Lawman Document.dotx</Template>
  <TotalTime>151</TotalTime>
  <Pages>16</Pages>
  <Words>3520</Words>
  <Characters>20069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Rashid</cp:lastModifiedBy>
  <cp:revision>27</cp:revision>
  <dcterms:created xsi:type="dcterms:W3CDTF">2014-11-25T09:14:00Z</dcterms:created>
  <dcterms:modified xsi:type="dcterms:W3CDTF">2020-05-07T06:26:00Z</dcterms:modified>
</cp:coreProperties>
</file>